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45DAC6CB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2C18B4">
        <w:rPr>
          <w:rFonts w:ascii="Ladislav" w:hAnsi="Ladislav"/>
          <w:b/>
          <w:noProof/>
          <w:sz w:val="32"/>
          <w:szCs w:val="28"/>
        </w:rPr>
        <w:t>Už jsem čtenář</w:t>
      </w:r>
      <w:r>
        <w:rPr>
          <w:rFonts w:ascii="Ladislav" w:hAnsi="Ladislav"/>
          <w:b/>
          <w:noProof/>
          <w:sz w:val="32"/>
          <w:szCs w:val="28"/>
        </w:rPr>
        <w:t xml:space="preserve"> </w:t>
      </w:r>
      <w:r w:rsidR="002C18B4">
        <w:rPr>
          <w:rFonts w:ascii="Ladislav" w:hAnsi="Ladislav"/>
          <w:b/>
          <w:noProof/>
          <w:sz w:val="28"/>
          <w:szCs w:val="28"/>
        </w:rPr>
        <w:t>(pasování na čtenáře)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30E33C7C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</w:t>
      </w:r>
      <w:r w:rsidRPr="002C18B4">
        <w:rPr>
          <w:rFonts w:ascii="Clear Sans" w:hAnsi="Clear Sans" w:cs="Clear Sans"/>
          <w:b/>
          <w:noProof/>
          <w:color w:val="FF0000"/>
          <w:sz w:val="24"/>
        </w:rPr>
        <w:t xml:space="preserve"> </w:t>
      </w:r>
      <w:r w:rsidR="00230C71" w:rsidRPr="00230C71">
        <w:rPr>
          <w:rFonts w:ascii="Clear Sans" w:hAnsi="Clear Sans" w:cs="Clear Sans"/>
          <w:b/>
          <w:noProof/>
          <w:sz w:val="24"/>
        </w:rPr>
        <w:t>knihovníci dětského oddělení</w:t>
      </w:r>
    </w:p>
    <w:p w14:paraId="4C3F0DDF" w14:textId="1D5C982B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2C18B4">
        <w:rPr>
          <w:rFonts w:ascii="Clear Sans" w:hAnsi="Clear Sans" w:cs="Clear Sans"/>
          <w:i/>
          <w:noProof/>
          <w:sz w:val="24"/>
        </w:rPr>
        <w:t>1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1C6E02BD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2C18B4">
        <w:rPr>
          <w:rFonts w:ascii="Clear Sans" w:hAnsi="Clear Sans" w:cs="Clear Sans"/>
          <w:i/>
          <w:noProof/>
          <w:sz w:val="24"/>
        </w:rPr>
        <w:t>6</w:t>
      </w:r>
      <w:r w:rsidRPr="009B06BF">
        <w:rPr>
          <w:rFonts w:ascii="Clear Sans" w:hAnsi="Clear Sans" w:cs="Clear Sans"/>
          <w:i/>
          <w:noProof/>
          <w:sz w:val="24"/>
        </w:rPr>
        <w:t>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68ABC0AB" w:rsidR="000F0210" w:rsidRPr="00730E7A" w:rsidRDefault="000F0210" w:rsidP="00ED6A06">
      <w:pPr>
        <w:rPr>
          <w:rFonts w:ascii="Clear Sans" w:eastAsia="ClearSans" w:hAnsi="Clear Sans" w:cs="Clear Sans"/>
        </w:rPr>
      </w:pPr>
      <w:r w:rsidRPr="00730E7A">
        <w:rPr>
          <w:rFonts w:ascii="Clear Sans" w:hAnsi="Clear Sans" w:cs="Clear Sans"/>
          <w:b/>
          <w:noProof/>
        </w:rPr>
        <w:t xml:space="preserve">Anotace: </w:t>
      </w:r>
      <w:r w:rsidR="00ED6A06" w:rsidRPr="00730E7A">
        <w:rPr>
          <w:rFonts w:ascii="Clear Sans" w:hAnsi="Clear Sans" w:cs="Clear Sans"/>
          <w:bCs/>
          <w:noProof/>
        </w:rPr>
        <w:t>Tradiční program</w:t>
      </w:r>
      <w:r w:rsidR="00ED6A06" w:rsidRPr="00730E7A">
        <w:rPr>
          <w:rFonts w:ascii="Clear Sans" w:hAnsi="Clear Sans" w:cs="Clear Sans"/>
          <w:b/>
          <w:noProof/>
        </w:rPr>
        <w:t xml:space="preserve"> </w:t>
      </w:r>
      <w:r w:rsidR="006050B2" w:rsidRPr="00730E7A">
        <w:rPr>
          <w:rFonts w:ascii="Clear Sans" w:hAnsi="Clear Sans" w:cs="Clear Sans"/>
        </w:rPr>
        <w:t xml:space="preserve">v závěru školního roku </w:t>
      </w:r>
      <w:r w:rsidR="002C18B4" w:rsidRPr="00730E7A">
        <w:rPr>
          <w:rFonts w:ascii="Clear Sans" w:hAnsi="Clear Sans" w:cs="Clear Sans"/>
        </w:rPr>
        <w:t xml:space="preserve">má charakter </w:t>
      </w:r>
      <w:r w:rsidR="006050B2" w:rsidRPr="00730E7A">
        <w:rPr>
          <w:rFonts w:ascii="Clear Sans" w:hAnsi="Clear Sans" w:cs="Clear Sans"/>
        </w:rPr>
        <w:t xml:space="preserve">slavnosti, při které </w:t>
      </w:r>
      <w:r w:rsidR="00ED6A06" w:rsidRPr="00730E7A">
        <w:rPr>
          <w:rFonts w:ascii="Clear Sans" w:hAnsi="Clear Sans" w:cs="Clear Sans"/>
        </w:rPr>
        <w:t>je každé dítě oceněno za to, že zvládlo písmenka a umí číst. Knihovnice předá žákům „Knížku pro prvňáčka“</w:t>
      </w:r>
      <w:r w:rsidR="008428A2" w:rsidRPr="00730E7A">
        <w:rPr>
          <w:rFonts w:ascii="Clear Sans" w:hAnsi="Clear Sans" w:cs="Clear Sans"/>
        </w:rPr>
        <w:t>, jejíž příběh je dětem přiblížen dramatizací.</w:t>
      </w:r>
      <w:r w:rsidR="00ED6A06" w:rsidRPr="00730E7A">
        <w:rPr>
          <w:rFonts w:ascii="Clear Sans" w:hAnsi="Clear Sans" w:cs="Clear Sans"/>
        </w:rPr>
        <w:t xml:space="preserve"> </w:t>
      </w:r>
      <w:r w:rsidR="008428A2" w:rsidRPr="00730E7A">
        <w:rPr>
          <w:rFonts w:ascii="Clear Sans" w:hAnsi="Clear Sans" w:cs="Clear Sans"/>
        </w:rPr>
        <w:t>P</w:t>
      </w:r>
      <w:r w:rsidR="006050B2" w:rsidRPr="00730E7A">
        <w:rPr>
          <w:rFonts w:ascii="Clear Sans" w:hAnsi="Clear Sans" w:cs="Clear Sans"/>
        </w:rPr>
        <w:t xml:space="preserve">rvňáčci </w:t>
      </w:r>
      <w:r w:rsidR="00ED6A06" w:rsidRPr="00730E7A">
        <w:rPr>
          <w:rFonts w:ascii="Clear Sans" w:hAnsi="Clear Sans" w:cs="Clear Sans"/>
        </w:rPr>
        <w:t>složí slib čtenáře a rytíře Řádu krásného slova a jsou pasováni na čtenáře.</w:t>
      </w:r>
      <w:r w:rsidR="006050B2" w:rsidRPr="00730E7A">
        <w:rPr>
          <w:rFonts w:ascii="Clear Sans" w:hAnsi="Clear Sans" w:cs="Clear Sans"/>
        </w:rPr>
        <w:t xml:space="preserve"> </w:t>
      </w:r>
      <w:r w:rsidR="00ED6A06" w:rsidRPr="00730E7A">
        <w:rPr>
          <w:rFonts w:ascii="Clear Sans" w:hAnsi="Clear Sans" w:cs="Clear Sans"/>
        </w:rPr>
        <w:t>D</w:t>
      </w:r>
      <w:r w:rsidR="006050B2" w:rsidRPr="00730E7A">
        <w:rPr>
          <w:rFonts w:ascii="Clear Sans" w:hAnsi="Clear Sans" w:cs="Clear Sans"/>
        </w:rPr>
        <w:t>ostan</w:t>
      </w:r>
      <w:r w:rsidR="00ED6A06" w:rsidRPr="00730E7A">
        <w:rPr>
          <w:rFonts w:ascii="Clear Sans" w:hAnsi="Clear Sans" w:cs="Clear Sans"/>
        </w:rPr>
        <w:t>ou</w:t>
      </w:r>
      <w:r w:rsidR="006050B2" w:rsidRPr="00730E7A">
        <w:rPr>
          <w:rFonts w:ascii="Clear Sans" w:hAnsi="Clear Sans" w:cs="Clear Sans"/>
        </w:rPr>
        <w:t xml:space="preserve"> čtenářsk</w:t>
      </w:r>
      <w:r w:rsidR="00ED6A06" w:rsidRPr="00730E7A">
        <w:rPr>
          <w:rFonts w:ascii="Clear Sans" w:hAnsi="Clear Sans" w:cs="Clear Sans"/>
        </w:rPr>
        <w:t>é</w:t>
      </w:r>
      <w:r w:rsidR="006050B2" w:rsidRPr="00730E7A">
        <w:rPr>
          <w:rFonts w:ascii="Clear Sans" w:hAnsi="Clear Sans" w:cs="Clear Sans"/>
        </w:rPr>
        <w:t xml:space="preserve"> průkaz</w:t>
      </w:r>
      <w:r w:rsidR="00ED6A06" w:rsidRPr="00730E7A">
        <w:rPr>
          <w:rFonts w:ascii="Clear Sans" w:hAnsi="Clear Sans" w:cs="Clear Sans"/>
        </w:rPr>
        <w:t>y</w:t>
      </w:r>
      <w:r w:rsidR="006050B2" w:rsidRPr="00730E7A">
        <w:rPr>
          <w:rFonts w:ascii="Clear Sans" w:hAnsi="Clear Sans" w:cs="Clear Sans"/>
        </w:rPr>
        <w:t xml:space="preserve"> </w:t>
      </w:r>
      <w:r w:rsidR="00ED6A06" w:rsidRPr="00730E7A">
        <w:rPr>
          <w:rFonts w:ascii="Clear Sans" w:hAnsi="Clear Sans" w:cs="Clear Sans"/>
        </w:rPr>
        <w:t>s</w:t>
      </w:r>
      <w:r w:rsidR="006050B2" w:rsidRPr="00730E7A">
        <w:rPr>
          <w:rFonts w:ascii="Clear Sans" w:hAnsi="Clear Sans" w:cs="Clear Sans"/>
        </w:rPr>
        <w:t xml:space="preserve"> roční registrac</w:t>
      </w:r>
      <w:r w:rsidR="00ED6A06" w:rsidRPr="00730E7A">
        <w:rPr>
          <w:rFonts w:ascii="Clear Sans" w:hAnsi="Clear Sans" w:cs="Clear Sans"/>
        </w:rPr>
        <w:t>í</w:t>
      </w:r>
      <w:r w:rsidR="006050B2" w:rsidRPr="00730E7A">
        <w:rPr>
          <w:rFonts w:ascii="Clear Sans" w:hAnsi="Clear Sans" w:cs="Clear Sans"/>
        </w:rPr>
        <w:t xml:space="preserve"> do knihovny zdarma</w:t>
      </w:r>
      <w:r w:rsidR="00ED6A06" w:rsidRPr="00730E7A">
        <w:rPr>
          <w:rFonts w:ascii="Clear Sans" w:hAnsi="Clear Sans" w:cs="Clear Sans"/>
        </w:rPr>
        <w:t xml:space="preserve"> a knížku. </w:t>
      </w:r>
    </w:p>
    <w:p w14:paraId="2A2C74D0" w14:textId="60B57C54" w:rsidR="000F0210" w:rsidRPr="00730E7A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4A1902D" w14:textId="77777777" w:rsidR="000F0210" w:rsidRPr="00730E7A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730E7A" w:rsidRDefault="000F0210" w:rsidP="000F0210">
      <w:pPr>
        <w:rPr>
          <w:rFonts w:ascii="Clear Sans" w:hAnsi="Clear Sans" w:cs="Clear Sans"/>
          <w:b/>
          <w:noProof/>
        </w:rPr>
      </w:pPr>
      <w:r w:rsidRPr="00730E7A">
        <w:rPr>
          <w:rFonts w:ascii="Clear Sans" w:hAnsi="Clear Sans" w:cs="Clear Sans"/>
          <w:b/>
          <w:noProof/>
        </w:rPr>
        <w:t xml:space="preserve">Cíle lekce: </w:t>
      </w:r>
    </w:p>
    <w:p w14:paraId="376442CE" w14:textId="77777777" w:rsidR="008428A2" w:rsidRPr="00730E7A" w:rsidRDefault="008428A2" w:rsidP="008428A2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</w:rPr>
      </w:pPr>
      <w:r w:rsidRPr="00730E7A">
        <w:rPr>
          <w:rFonts w:ascii="Clear Sans" w:hAnsi="Clear Sans" w:cs="Clear Sans"/>
          <w:i/>
          <w:iCs/>
        </w:rPr>
        <w:t>zažít knihovnu jinak</w:t>
      </w:r>
    </w:p>
    <w:p w14:paraId="0E7D0566" w14:textId="1C63A231" w:rsidR="008428A2" w:rsidRPr="00730E7A" w:rsidRDefault="008428A2" w:rsidP="008428A2">
      <w:pPr>
        <w:pStyle w:val="Odstavecseseznamem"/>
        <w:numPr>
          <w:ilvl w:val="0"/>
          <w:numId w:val="4"/>
        </w:numPr>
        <w:rPr>
          <w:rFonts w:ascii="Clear Sans" w:hAnsi="Clear Sans" w:cs="Clear Sans"/>
          <w:i/>
          <w:iCs/>
        </w:rPr>
      </w:pPr>
      <w:r w:rsidRPr="00730E7A">
        <w:rPr>
          <w:rFonts w:ascii="Clear Sans" w:hAnsi="Clear Sans" w:cs="Clear Sans"/>
          <w:i/>
          <w:iCs/>
        </w:rPr>
        <w:t xml:space="preserve">přivést žáky ke čtení a motivovat k návštěvě knihovny </w:t>
      </w:r>
    </w:p>
    <w:p w14:paraId="5B73F403" w14:textId="52151645" w:rsidR="000F0210" w:rsidRPr="00730E7A" w:rsidRDefault="006050B2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noProof/>
        </w:rPr>
        <w:t>představit knížku pro prvňáčka vydanou speci</w:t>
      </w:r>
      <w:r w:rsidR="009024A4" w:rsidRPr="00730E7A">
        <w:rPr>
          <w:rFonts w:ascii="Clear Sans" w:hAnsi="Clear Sans" w:cs="Clear Sans"/>
          <w:i/>
          <w:noProof/>
        </w:rPr>
        <w:t>á</w:t>
      </w:r>
      <w:r w:rsidRPr="00730E7A">
        <w:rPr>
          <w:rFonts w:ascii="Clear Sans" w:hAnsi="Clear Sans" w:cs="Clear Sans"/>
          <w:i/>
          <w:noProof/>
        </w:rPr>
        <w:t>lně k této příležitosti</w:t>
      </w:r>
    </w:p>
    <w:p w14:paraId="27D066FE" w14:textId="40035C80" w:rsidR="00ED6A06" w:rsidRPr="00730E7A" w:rsidRDefault="00ED6A0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noProof/>
        </w:rPr>
        <w:t>navázání osobního kontaktu s knihovnicemi a knihovníky</w:t>
      </w:r>
    </w:p>
    <w:p w14:paraId="5C0060B5" w14:textId="77777777" w:rsidR="008428A2" w:rsidRPr="00730E7A" w:rsidRDefault="008428A2" w:rsidP="008428A2">
      <w:pPr>
        <w:rPr>
          <w:rFonts w:ascii="Clear Sans" w:hAnsi="Clear Sans" w:cs="Clear Sans"/>
        </w:rPr>
      </w:pPr>
    </w:p>
    <w:p w14:paraId="07AC2CED" w14:textId="77777777" w:rsidR="000F0210" w:rsidRPr="00730E7A" w:rsidRDefault="000F0210" w:rsidP="000F0210">
      <w:pPr>
        <w:rPr>
          <w:rFonts w:ascii="Clear Sans" w:hAnsi="Clear Sans" w:cs="Clear Sans"/>
          <w:noProof/>
        </w:rPr>
      </w:pPr>
      <w:r w:rsidRPr="00730E7A">
        <w:rPr>
          <w:rFonts w:ascii="Clear Sans" w:hAnsi="Clear Sans" w:cs="Clear Sans"/>
          <w:b/>
          <w:noProof/>
        </w:rPr>
        <w:t xml:space="preserve">Využité metody: </w:t>
      </w:r>
    </w:p>
    <w:p w14:paraId="166A46DC" w14:textId="740E2683" w:rsidR="008428A2" w:rsidRPr="00730E7A" w:rsidRDefault="008428A2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iCs/>
        </w:rPr>
        <w:t>dramatizace příběhu – scénické čtení knihovníků</w:t>
      </w:r>
    </w:p>
    <w:p w14:paraId="73443E83" w14:textId="36A13E33" w:rsidR="000F0210" w:rsidRPr="00730E7A" w:rsidRDefault="008428A2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noProof/>
        </w:rPr>
        <w:t>hlasité čtení</w:t>
      </w:r>
      <w:r w:rsidR="000F0210" w:rsidRPr="00730E7A">
        <w:rPr>
          <w:rFonts w:ascii="Clear Sans" w:hAnsi="Clear Sans" w:cs="Clear Sans"/>
          <w:i/>
          <w:noProof/>
        </w:rPr>
        <w:t xml:space="preserve"> </w:t>
      </w:r>
      <w:r w:rsidRPr="00730E7A">
        <w:rPr>
          <w:rFonts w:ascii="Clear Sans" w:hAnsi="Clear Sans" w:cs="Clear Sans"/>
          <w:i/>
          <w:noProof/>
        </w:rPr>
        <w:t>dětí</w:t>
      </w:r>
    </w:p>
    <w:p w14:paraId="34DCC11F" w14:textId="508C3642" w:rsidR="008428A2" w:rsidRPr="00730E7A" w:rsidRDefault="008428A2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noProof/>
        </w:rPr>
        <w:t>slavnostní ceremoniál s motivačními prvky</w:t>
      </w:r>
    </w:p>
    <w:p w14:paraId="2E0A5C44" w14:textId="7293165E" w:rsidR="008428A2" w:rsidRPr="00730E7A" w:rsidRDefault="008428A2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730E7A">
        <w:rPr>
          <w:rFonts w:ascii="Clear Sans" w:hAnsi="Clear Sans" w:cs="Clear Sans"/>
          <w:i/>
          <w:noProof/>
        </w:rPr>
        <w:t>interaktivní účast dětí, odměna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30C71"/>
    <w:rsid w:val="00241B63"/>
    <w:rsid w:val="0027049A"/>
    <w:rsid w:val="002B593E"/>
    <w:rsid w:val="002C18B4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050B2"/>
    <w:rsid w:val="00621E97"/>
    <w:rsid w:val="00631838"/>
    <w:rsid w:val="00661A6D"/>
    <w:rsid w:val="006B45C7"/>
    <w:rsid w:val="006D359F"/>
    <w:rsid w:val="00730E7A"/>
    <w:rsid w:val="0076098E"/>
    <w:rsid w:val="00762F4F"/>
    <w:rsid w:val="00781349"/>
    <w:rsid w:val="008428A2"/>
    <w:rsid w:val="008447B2"/>
    <w:rsid w:val="00855409"/>
    <w:rsid w:val="008613FA"/>
    <w:rsid w:val="008D1945"/>
    <w:rsid w:val="008F6322"/>
    <w:rsid w:val="009024A4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D6A06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27</TotalTime>
  <Pages>1</Pages>
  <Words>131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8</cp:revision>
  <dcterms:created xsi:type="dcterms:W3CDTF">2025-08-20T06:59:00Z</dcterms:created>
  <dcterms:modified xsi:type="dcterms:W3CDTF">2025-08-20T11:18:00Z</dcterms:modified>
</cp:coreProperties>
</file>