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141213CD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5418D6">
        <w:rPr>
          <w:rFonts w:ascii="Ladislav" w:hAnsi="Ladislav"/>
          <w:b/>
          <w:noProof/>
          <w:sz w:val="32"/>
          <w:szCs w:val="28"/>
        </w:rPr>
        <w:t>Bezpečně na internetu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37A37A1C" w:rsidR="000F0210" w:rsidRPr="001941B7" w:rsidRDefault="000F0210" w:rsidP="000F0210">
      <w:pPr>
        <w:rPr>
          <w:rFonts w:ascii="Clear Sans" w:hAnsi="Clear Sans" w:cs="Clear Sans"/>
          <w:noProof/>
        </w:rPr>
      </w:pPr>
      <w:r w:rsidRPr="001941B7">
        <w:rPr>
          <w:rFonts w:ascii="Clear Sans" w:hAnsi="Clear Sans" w:cs="Clear Sans"/>
          <w:b/>
          <w:noProof/>
        </w:rPr>
        <w:t xml:space="preserve">Lektor:  </w:t>
      </w:r>
      <w:r w:rsidR="00872D52" w:rsidRPr="001941B7">
        <w:rPr>
          <w:rFonts w:ascii="Clear Sans" w:hAnsi="Clear Sans" w:cs="Clear Sans"/>
          <w:b/>
          <w:noProof/>
        </w:rPr>
        <w:t>Markéta Dvořáková</w:t>
      </w:r>
    </w:p>
    <w:p w14:paraId="4C3F0DDF" w14:textId="31A11681" w:rsidR="000F0210" w:rsidRPr="001941B7" w:rsidRDefault="000F0210" w:rsidP="000F0210">
      <w:pPr>
        <w:rPr>
          <w:rFonts w:ascii="Clear Sans" w:hAnsi="Clear Sans" w:cs="Clear Sans"/>
          <w:i/>
          <w:noProof/>
        </w:rPr>
      </w:pPr>
      <w:r w:rsidRPr="001941B7">
        <w:rPr>
          <w:rFonts w:ascii="Clear Sans" w:hAnsi="Clear Sans" w:cs="Clear Sans"/>
          <w:b/>
          <w:noProof/>
        </w:rPr>
        <w:t xml:space="preserve">Určení: </w:t>
      </w:r>
      <w:r w:rsidRPr="001941B7">
        <w:rPr>
          <w:rFonts w:ascii="Clear Sans" w:hAnsi="Clear Sans" w:cs="Clear Sans"/>
          <w:i/>
          <w:noProof/>
        </w:rPr>
        <w:t xml:space="preserve"> </w:t>
      </w:r>
      <w:r w:rsidR="005418D6" w:rsidRPr="001941B7">
        <w:rPr>
          <w:rFonts w:ascii="Clear Sans" w:hAnsi="Clear Sans" w:cs="Clear Sans"/>
          <w:i/>
          <w:noProof/>
        </w:rPr>
        <w:t>3</w:t>
      </w:r>
      <w:r w:rsidR="003C4AC5" w:rsidRPr="001941B7">
        <w:rPr>
          <w:rFonts w:ascii="Clear Sans" w:hAnsi="Clear Sans" w:cs="Clear Sans"/>
          <w:i/>
          <w:noProof/>
        </w:rPr>
        <w:t>. ročník ZŠ</w:t>
      </w:r>
    </w:p>
    <w:p w14:paraId="2A040558" w14:textId="47905C67" w:rsidR="000F0210" w:rsidRPr="001941B7" w:rsidRDefault="000F0210" w:rsidP="000F0210">
      <w:pPr>
        <w:rPr>
          <w:rFonts w:ascii="Clear Sans" w:hAnsi="Clear Sans" w:cs="Clear Sans"/>
          <w:i/>
          <w:noProof/>
        </w:rPr>
      </w:pPr>
      <w:r w:rsidRPr="001941B7">
        <w:rPr>
          <w:rFonts w:ascii="Clear Sans" w:hAnsi="Clear Sans" w:cs="Clear Sans"/>
          <w:b/>
          <w:noProof/>
        </w:rPr>
        <w:t xml:space="preserve">Časová dotace: </w:t>
      </w:r>
      <w:r w:rsidR="00F14BF4" w:rsidRPr="001941B7">
        <w:rPr>
          <w:rFonts w:ascii="Clear Sans" w:hAnsi="Clear Sans" w:cs="Clear Sans"/>
          <w:i/>
          <w:noProof/>
        </w:rPr>
        <w:t>8</w:t>
      </w:r>
      <w:r w:rsidRPr="001941B7">
        <w:rPr>
          <w:rFonts w:ascii="Clear Sans" w:hAnsi="Clear Sans" w:cs="Clear Sans"/>
          <w:i/>
          <w:noProof/>
        </w:rPr>
        <w:t>0 mi</w:t>
      </w:r>
      <w:r w:rsidR="008B3202" w:rsidRPr="001941B7">
        <w:rPr>
          <w:rFonts w:ascii="Clear Sans" w:hAnsi="Clear Sans" w:cs="Clear Sans"/>
          <w:i/>
          <w:noProof/>
        </w:rPr>
        <w:t>n.</w:t>
      </w:r>
    </w:p>
    <w:p w14:paraId="6B3C7D7D" w14:textId="77777777" w:rsidR="001D71E6" w:rsidRPr="001941B7" w:rsidRDefault="001D71E6" w:rsidP="000F0210">
      <w:pPr>
        <w:rPr>
          <w:rFonts w:ascii="Clear Sans" w:hAnsi="Clear Sans" w:cs="Clear Sans"/>
          <w:i/>
          <w:noProof/>
        </w:rPr>
      </w:pPr>
    </w:p>
    <w:p w14:paraId="5CEF5C38" w14:textId="026DE509" w:rsidR="00872D52" w:rsidRPr="001941B7" w:rsidRDefault="000F0210" w:rsidP="005418D6">
      <w:pPr>
        <w:spacing w:after="0"/>
        <w:rPr>
          <w:rFonts w:ascii="Clear Sans" w:hAnsi="Clear Sans" w:cs="Clear Sans"/>
          <w:b/>
          <w:noProof/>
        </w:rPr>
      </w:pPr>
      <w:r w:rsidRPr="001941B7">
        <w:rPr>
          <w:rFonts w:ascii="Clear Sans" w:hAnsi="Clear Sans" w:cs="Clear Sans"/>
          <w:b/>
          <w:noProof/>
        </w:rPr>
        <w:t>Anotace:</w:t>
      </w:r>
      <w:r w:rsidR="003C4AC5" w:rsidRPr="001941B7">
        <w:rPr>
          <w:rFonts w:ascii="Clear Sans" w:hAnsi="Clear Sans" w:cs="Clear Sans"/>
          <w:b/>
          <w:noProof/>
        </w:rPr>
        <w:t xml:space="preserve"> </w:t>
      </w:r>
      <w:r w:rsidR="00872D52" w:rsidRPr="001941B7">
        <w:rPr>
          <w:rFonts w:ascii="Clear Sans" w:hAnsi="Clear Sans" w:cs="Clear Sans"/>
          <w:i/>
          <w:iCs/>
        </w:rPr>
        <w:t>Žáci se</w:t>
      </w:r>
      <w:r w:rsidR="00872D52" w:rsidRPr="001941B7">
        <w:rPr>
          <w:rFonts w:ascii="Clear Sans" w:hAnsi="Clear Sans" w:cs="Clear Sans"/>
          <w:i/>
          <w:iCs/>
        </w:rPr>
        <w:t xml:space="preserve"> na</w:t>
      </w:r>
      <w:r w:rsidR="00872D52" w:rsidRPr="001941B7">
        <w:rPr>
          <w:rFonts w:ascii="Clear Sans" w:hAnsi="Clear Sans" w:cs="Clear Sans"/>
          <w:i/>
          <w:iCs/>
        </w:rPr>
        <w:t xml:space="preserve"> </w:t>
      </w:r>
      <w:r w:rsidR="00872D52" w:rsidRPr="001941B7">
        <w:rPr>
          <w:rFonts w:ascii="Clear Sans" w:hAnsi="Clear Sans" w:cs="Clear Sans"/>
          <w:i/>
          <w:iCs/>
        </w:rPr>
        <w:t xml:space="preserve">lekci </w:t>
      </w:r>
      <w:r w:rsidR="00872D52" w:rsidRPr="001941B7">
        <w:rPr>
          <w:rFonts w:ascii="Clear Sans" w:hAnsi="Clear Sans" w:cs="Clear Sans"/>
          <w:i/>
          <w:iCs/>
        </w:rPr>
        <w:t>seznámí s jednotlivými nástrahami, které je mohou na internetu potkat. Naučí se, jak se chránit, co sdílet a co si raději nechat pro sebe.</w:t>
      </w:r>
    </w:p>
    <w:p w14:paraId="54A1902D" w14:textId="505B1BDD" w:rsidR="000F0210" w:rsidRPr="001941B7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5248D37D" w14:textId="77777777" w:rsidR="004A1810" w:rsidRPr="001941B7" w:rsidRDefault="004A18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1B1ED7E5" w14:textId="273E5F3B" w:rsidR="00872D52" w:rsidRPr="001941B7" w:rsidRDefault="000F0210" w:rsidP="00872D52">
      <w:pPr>
        <w:rPr>
          <w:rFonts w:ascii="Clear Sans" w:hAnsi="Clear Sans" w:cs="Clear Sans"/>
          <w:b/>
          <w:noProof/>
        </w:rPr>
      </w:pPr>
      <w:r w:rsidRPr="001941B7">
        <w:rPr>
          <w:rFonts w:ascii="Clear Sans" w:hAnsi="Clear Sans" w:cs="Clear Sans"/>
          <w:b/>
          <w:noProof/>
        </w:rPr>
        <w:t xml:space="preserve">Cíle lekce: </w:t>
      </w:r>
    </w:p>
    <w:p w14:paraId="2CC9CE59" w14:textId="4C3BA293" w:rsidR="00872D52" w:rsidRPr="001941B7" w:rsidRDefault="0057501E" w:rsidP="00872D52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>
        <w:rPr>
          <w:rFonts w:ascii="Clear Sans" w:hAnsi="Clear Sans" w:cs="Clear Sans"/>
          <w:i/>
          <w:noProof/>
        </w:rPr>
        <w:t>u</w:t>
      </w:r>
      <w:r w:rsidR="00872D52" w:rsidRPr="001941B7">
        <w:rPr>
          <w:rFonts w:ascii="Clear Sans" w:hAnsi="Clear Sans" w:cs="Clear Sans"/>
          <w:i/>
          <w:noProof/>
        </w:rPr>
        <w:t>vědom</w:t>
      </w:r>
      <w:r w:rsidR="001941B7">
        <w:rPr>
          <w:rFonts w:ascii="Clear Sans" w:hAnsi="Clear Sans" w:cs="Clear Sans"/>
          <w:i/>
          <w:noProof/>
        </w:rPr>
        <w:t>ě</w:t>
      </w:r>
      <w:r w:rsidR="00872D52" w:rsidRPr="001941B7">
        <w:rPr>
          <w:rFonts w:ascii="Clear Sans" w:hAnsi="Clear Sans" w:cs="Clear Sans"/>
          <w:i/>
          <w:noProof/>
        </w:rPr>
        <w:t>ní si, jak se bezpečně chovat v digitálním prostřeí a jaké nástr</w:t>
      </w:r>
      <w:r w:rsidR="001941B7">
        <w:rPr>
          <w:rFonts w:ascii="Clear Sans" w:hAnsi="Clear Sans" w:cs="Clear Sans"/>
          <w:i/>
          <w:noProof/>
        </w:rPr>
        <w:t>a</w:t>
      </w:r>
      <w:r w:rsidR="00872D52" w:rsidRPr="001941B7">
        <w:rPr>
          <w:rFonts w:ascii="Clear Sans" w:hAnsi="Clear Sans" w:cs="Clear Sans"/>
          <w:i/>
          <w:noProof/>
        </w:rPr>
        <w:t>hy tam na něj mohou čekat</w:t>
      </w:r>
    </w:p>
    <w:p w14:paraId="1B5DB22D" w14:textId="615AE4CD" w:rsidR="005418D6" w:rsidRPr="001941B7" w:rsidRDefault="0057501E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>
        <w:rPr>
          <w:rFonts w:ascii="Clear Sans" w:hAnsi="Clear Sans" w:cs="Clear Sans"/>
          <w:i/>
          <w:noProof/>
        </w:rPr>
        <w:t>s</w:t>
      </w:r>
      <w:r w:rsidR="005418D6" w:rsidRPr="001941B7">
        <w:rPr>
          <w:rFonts w:ascii="Clear Sans" w:hAnsi="Clear Sans" w:cs="Clear Sans"/>
          <w:i/>
          <w:noProof/>
        </w:rPr>
        <w:t>chopnos</w:t>
      </w:r>
      <w:r w:rsidR="00872D52" w:rsidRPr="001941B7">
        <w:rPr>
          <w:rFonts w:ascii="Clear Sans" w:hAnsi="Clear Sans" w:cs="Clear Sans"/>
          <w:i/>
          <w:noProof/>
        </w:rPr>
        <w:t>t zabezpečit si telefon a data v něm</w:t>
      </w:r>
      <w:r w:rsidR="005418D6" w:rsidRPr="001941B7">
        <w:rPr>
          <w:rFonts w:ascii="Clear Sans" w:hAnsi="Clear Sans" w:cs="Clear Sans"/>
          <w:i/>
          <w:noProof/>
        </w:rPr>
        <w:t xml:space="preserve"> </w:t>
      </w:r>
    </w:p>
    <w:p w14:paraId="1CB52DD9" w14:textId="19C54BAA" w:rsidR="005418D6" w:rsidRPr="001941B7" w:rsidRDefault="0057501E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>
        <w:rPr>
          <w:rFonts w:ascii="Clear Sans" w:hAnsi="Clear Sans" w:cs="Clear Sans"/>
          <w:i/>
          <w:noProof/>
        </w:rPr>
        <w:t>p</w:t>
      </w:r>
      <w:r w:rsidR="00872D52" w:rsidRPr="001941B7">
        <w:rPr>
          <w:rFonts w:ascii="Clear Sans" w:hAnsi="Clear Sans" w:cs="Clear Sans"/>
          <w:i/>
          <w:noProof/>
        </w:rPr>
        <w:t>orozumění základním pojmům, které jsou spojeny s digitální bezepečností</w:t>
      </w:r>
    </w:p>
    <w:p w14:paraId="5C8129BE" w14:textId="0196CE2D" w:rsidR="000F0210" w:rsidRPr="001941B7" w:rsidRDefault="00872D52" w:rsidP="00872D52">
      <w:pPr>
        <w:rPr>
          <w:rFonts w:ascii="Clear Sans" w:hAnsi="Clear Sans" w:cs="Clear Sans"/>
          <w:b/>
          <w:bCs/>
        </w:rPr>
      </w:pPr>
      <w:r w:rsidRPr="001941B7">
        <w:rPr>
          <w:rFonts w:ascii="Clear Sans" w:hAnsi="Clear Sans" w:cs="Clear Sans"/>
          <w:b/>
          <w:bCs/>
        </w:rPr>
        <w:t>Rozvíjíme:</w:t>
      </w:r>
    </w:p>
    <w:p w14:paraId="556BFAE9" w14:textId="77777777" w:rsidR="00872D52" w:rsidRPr="001941B7" w:rsidRDefault="00872D52" w:rsidP="00872D52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 w:rsidRPr="001941B7">
        <w:rPr>
          <w:rFonts w:ascii="Clear Sans" w:hAnsi="Clear Sans" w:cs="Clear Sans"/>
          <w:b/>
          <w:i/>
          <w:iCs/>
        </w:rPr>
        <w:t>osobnostní kompetence</w:t>
      </w:r>
      <w:r w:rsidRPr="001941B7">
        <w:rPr>
          <w:rFonts w:ascii="Clear Sans" w:hAnsi="Clear Sans" w:cs="Clear Sans"/>
          <w:i/>
          <w:iCs/>
        </w:rPr>
        <w:t xml:space="preserve"> – spolupráce ve skupině, naslouchání, empatie vůči sobě navzájem</w:t>
      </w:r>
    </w:p>
    <w:p w14:paraId="2A859C1B" w14:textId="68D5E67F" w:rsidR="00872D52" w:rsidRPr="001941B7" w:rsidRDefault="00872D52" w:rsidP="00872D52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 w:rsidRPr="001941B7">
        <w:rPr>
          <w:rFonts w:ascii="Clear Sans" w:hAnsi="Clear Sans" w:cs="Clear Sans"/>
          <w:b/>
          <w:i/>
          <w:iCs/>
        </w:rPr>
        <w:t>komunikační kompetence</w:t>
      </w:r>
      <w:r w:rsidRPr="001941B7">
        <w:rPr>
          <w:rFonts w:ascii="Clear Sans" w:hAnsi="Clear Sans" w:cs="Clear Sans"/>
          <w:i/>
          <w:iCs/>
        </w:rPr>
        <w:t xml:space="preserve"> –</w:t>
      </w:r>
      <w:r w:rsidR="0057501E">
        <w:rPr>
          <w:rFonts w:ascii="Clear Sans" w:hAnsi="Clear Sans" w:cs="Clear Sans"/>
          <w:i/>
          <w:iCs/>
        </w:rPr>
        <w:t xml:space="preserve"> </w:t>
      </w:r>
      <w:r w:rsidRPr="001941B7">
        <w:rPr>
          <w:rFonts w:ascii="Clear Sans" w:hAnsi="Clear Sans" w:cs="Clear Sans"/>
          <w:i/>
          <w:iCs/>
        </w:rPr>
        <w:t>vyjádření vlastních myšlenek a vlastního názoru, argumentace, komunikace při skupinové práci</w:t>
      </w:r>
    </w:p>
    <w:p w14:paraId="62C27B04" w14:textId="20377C9E" w:rsidR="00872D52" w:rsidRPr="001941B7" w:rsidRDefault="00872D52" w:rsidP="00872D52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 w:rsidRPr="001941B7">
        <w:rPr>
          <w:rFonts w:ascii="Clear Sans" w:hAnsi="Clear Sans" w:cs="Clear Sans"/>
          <w:b/>
          <w:i/>
          <w:iCs/>
        </w:rPr>
        <w:t xml:space="preserve">pracovní kompetence </w:t>
      </w:r>
      <w:r w:rsidRPr="001941B7">
        <w:rPr>
          <w:rFonts w:ascii="Clear Sans" w:hAnsi="Clear Sans" w:cs="Clear Sans"/>
          <w:i/>
          <w:iCs/>
        </w:rPr>
        <w:t>– individuální práce na daném úkolu, spolupráce ve skupině</w:t>
      </w:r>
    </w:p>
    <w:p w14:paraId="7D5E667A" w14:textId="28E06413" w:rsidR="00872D52" w:rsidRPr="001941B7" w:rsidRDefault="00872D52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 w:rsidRPr="001941B7">
        <w:rPr>
          <w:rFonts w:ascii="Clear Sans" w:hAnsi="Clear Sans" w:cs="Clear Sans"/>
          <w:b/>
          <w:i/>
          <w:iCs/>
        </w:rPr>
        <w:t xml:space="preserve">digitální kompetence </w:t>
      </w:r>
      <w:r w:rsidRPr="001941B7">
        <w:rPr>
          <w:rFonts w:ascii="Clear Sans" w:hAnsi="Clear Sans" w:cs="Clear Sans"/>
          <w:bCs/>
          <w:i/>
          <w:iCs/>
        </w:rPr>
        <w:t>–</w:t>
      </w:r>
      <w:r w:rsidRPr="001941B7">
        <w:rPr>
          <w:rFonts w:ascii="Clear Sans" w:hAnsi="Clear Sans" w:cs="Clear Sans"/>
          <w:b/>
          <w:i/>
          <w:iCs/>
        </w:rPr>
        <w:t xml:space="preserve"> </w:t>
      </w:r>
      <w:r w:rsidRPr="001941B7">
        <w:rPr>
          <w:rFonts w:ascii="Clear Sans" w:hAnsi="Clear Sans" w:cs="Clear Sans"/>
          <w:bCs/>
          <w:i/>
          <w:iCs/>
        </w:rPr>
        <w:t>bezpečn</w:t>
      </w:r>
      <w:r w:rsidR="001941B7">
        <w:rPr>
          <w:rFonts w:ascii="Clear Sans" w:hAnsi="Clear Sans" w:cs="Clear Sans"/>
          <w:bCs/>
          <w:i/>
          <w:iCs/>
        </w:rPr>
        <w:t>é</w:t>
      </w:r>
      <w:r w:rsidRPr="001941B7">
        <w:rPr>
          <w:rFonts w:ascii="Clear Sans" w:hAnsi="Clear Sans" w:cs="Clear Sans"/>
          <w:bCs/>
          <w:i/>
          <w:iCs/>
        </w:rPr>
        <w:t xml:space="preserve"> zacházení s digitálními technologiem</w:t>
      </w:r>
      <w:r w:rsidR="00F14BF4" w:rsidRPr="001941B7">
        <w:rPr>
          <w:rFonts w:ascii="Clear Sans" w:hAnsi="Clear Sans" w:cs="Clear Sans"/>
          <w:bCs/>
          <w:i/>
          <w:iCs/>
        </w:rPr>
        <w:t>i</w:t>
      </w:r>
    </w:p>
    <w:p w14:paraId="00AB2FE8" w14:textId="77777777" w:rsidR="00872D52" w:rsidRPr="001941B7" w:rsidRDefault="00872D52" w:rsidP="000F0210">
      <w:pPr>
        <w:rPr>
          <w:rFonts w:ascii="Clear Sans" w:hAnsi="Clear Sans" w:cs="Clear Sans"/>
        </w:rPr>
      </w:pPr>
    </w:p>
    <w:p w14:paraId="07AC2CED" w14:textId="77777777" w:rsidR="000F0210" w:rsidRPr="001941B7" w:rsidRDefault="000F0210" w:rsidP="000F0210">
      <w:pPr>
        <w:rPr>
          <w:rFonts w:ascii="Clear Sans" w:hAnsi="Clear Sans" w:cs="Clear Sans"/>
          <w:noProof/>
        </w:rPr>
      </w:pPr>
      <w:r w:rsidRPr="001941B7">
        <w:rPr>
          <w:rFonts w:ascii="Clear Sans" w:hAnsi="Clear Sans" w:cs="Clear Sans"/>
          <w:b/>
          <w:noProof/>
        </w:rPr>
        <w:t xml:space="preserve">Využité metody: </w:t>
      </w:r>
    </w:p>
    <w:p w14:paraId="37461D4F" w14:textId="0094D5AC" w:rsidR="003C4AC5" w:rsidRPr="006361FB" w:rsidRDefault="0057501E" w:rsidP="006361FB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>
        <w:rPr>
          <w:rFonts w:ascii="Clear Sans" w:hAnsi="Clear Sans" w:cs="Clear Sans"/>
          <w:i/>
          <w:noProof/>
        </w:rPr>
        <w:t>b</w:t>
      </w:r>
      <w:r w:rsidR="000F0210" w:rsidRPr="001941B7">
        <w:rPr>
          <w:rFonts w:ascii="Clear Sans" w:hAnsi="Clear Sans" w:cs="Clear Sans"/>
          <w:i/>
          <w:noProof/>
        </w:rPr>
        <w:t>rainstorming</w:t>
      </w:r>
    </w:p>
    <w:p w14:paraId="41F42E9B" w14:textId="77777777" w:rsidR="006361FB" w:rsidRDefault="006361FB" w:rsidP="006361FB">
      <w:pPr>
        <w:pStyle w:val="Odstavecseseznamem"/>
        <w:numPr>
          <w:ilvl w:val="0"/>
          <w:numId w:val="6"/>
        </w:numPr>
        <w:rPr>
          <w:rFonts w:ascii="Clear Sans" w:hAnsi="Clear Sans" w:cs="Clear Sans"/>
          <w:bCs/>
          <w:i/>
          <w:iCs/>
          <w:noProof/>
        </w:rPr>
      </w:pPr>
      <w:bookmarkStart w:id="0" w:name="_Hlk238472352"/>
      <w:r>
        <w:rPr>
          <w:rFonts w:ascii="Clear Sans" w:hAnsi="Clear Sans" w:cs="Clear Sans"/>
          <w:bCs/>
          <w:i/>
          <w:iCs/>
          <w:noProof/>
        </w:rPr>
        <w:t xml:space="preserve">hlasité </w:t>
      </w:r>
      <w:r w:rsidRPr="005B259A">
        <w:rPr>
          <w:rFonts w:ascii="Clear Sans" w:hAnsi="Clear Sans" w:cs="Clear Sans"/>
          <w:bCs/>
          <w:i/>
          <w:iCs/>
          <w:noProof/>
        </w:rPr>
        <w:t>čtení s porozuměním rozvíj</w:t>
      </w:r>
      <w:r>
        <w:rPr>
          <w:rFonts w:ascii="Clear Sans" w:hAnsi="Clear Sans" w:cs="Clear Sans"/>
          <w:bCs/>
          <w:i/>
          <w:iCs/>
          <w:noProof/>
        </w:rPr>
        <w:t xml:space="preserve">ející </w:t>
      </w:r>
      <w:r w:rsidRPr="005B259A">
        <w:rPr>
          <w:rFonts w:ascii="Clear Sans" w:hAnsi="Clear Sans" w:cs="Clear Sans"/>
          <w:bCs/>
          <w:i/>
          <w:iCs/>
          <w:noProof/>
        </w:rPr>
        <w:t>kritické myšlen</w:t>
      </w:r>
      <w:r>
        <w:rPr>
          <w:rFonts w:ascii="Clear Sans" w:hAnsi="Clear Sans" w:cs="Clear Sans"/>
          <w:bCs/>
          <w:i/>
          <w:iCs/>
          <w:noProof/>
        </w:rPr>
        <w:t>í</w:t>
      </w:r>
    </w:p>
    <w:p w14:paraId="4FACBFBB" w14:textId="77777777" w:rsidR="006361FB" w:rsidRPr="005B259A" w:rsidRDefault="006361FB" w:rsidP="006361FB">
      <w:pPr>
        <w:pStyle w:val="Odstavecseseznamem"/>
        <w:numPr>
          <w:ilvl w:val="0"/>
          <w:numId w:val="6"/>
        </w:numPr>
        <w:rPr>
          <w:rFonts w:ascii="Clear Sans" w:hAnsi="Clear Sans" w:cs="Clear Sans"/>
          <w:bCs/>
          <w:i/>
          <w:iCs/>
          <w:noProof/>
        </w:rPr>
      </w:pPr>
      <w:r w:rsidRPr="005B259A">
        <w:rPr>
          <w:rFonts w:ascii="Clear Sans" w:hAnsi="Clear Sans" w:cs="Clear Sans"/>
          <w:bCs/>
          <w:i/>
          <w:iCs/>
          <w:noProof/>
        </w:rPr>
        <w:t>čtení s otázkami ( před čtením a po čtení )</w:t>
      </w:r>
    </w:p>
    <w:bookmarkEnd w:id="0"/>
    <w:p w14:paraId="58DA18BF" w14:textId="77777777" w:rsidR="006361FB" w:rsidRPr="006361FB" w:rsidRDefault="006361FB" w:rsidP="006361FB">
      <w:pPr>
        <w:pStyle w:val="Odstavecseseznamem"/>
        <w:rPr>
          <w:rFonts w:ascii="Clear Sans" w:hAnsi="Clear Sans" w:cs="Clear Sans"/>
        </w:rPr>
      </w:pPr>
    </w:p>
    <w:sectPr w:rsidR="006361FB" w:rsidRPr="006361FB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CCB04" w14:textId="77777777" w:rsidR="0077750C" w:rsidRDefault="0077750C" w:rsidP="00A67C0E">
      <w:pPr>
        <w:spacing w:after="0" w:line="240" w:lineRule="auto"/>
      </w:pPr>
      <w:r>
        <w:separator/>
      </w:r>
    </w:p>
  </w:endnote>
  <w:endnote w:type="continuationSeparator" w:id="0">
    <w:p w14:paraId="6965117D" w14:textId="77777777" w:rsidR="0077750C" w:rsidRDefault="0077750C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5E436" w14:textId="77777777" w:rsidR="0077750C" w:rsidRDefault="0077750C" w:rsidP="00A67C0E">
      <w:pPr>
        <w:spacing w:after="0" w:line="240" w:lineRule="auto"/>
      </w:pPr>
      <w:r>
        <w:separator/>
      </w:r>
    </w:p>
  </w:footnote>
  <w:footnote w:type="continuationSeparator" w:id="0">
    <w:p w14:paraId="3B7A37DA" w14:textId="77777777" w:rsidR="0077750C" w:rsidRDefault="0077750C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941B7"/>
    <w:rsid w:val="001D71E6"/>
    <w:rsid w:val="00241B63"/>
    <w:rsid w:val="0027049A"/>
    <w:rsid w:val="002B593E"/>
    <w:rsid w:val="00334187"/>
    <w:rsid w:val="0035247D"/>
    <w:rsid w:val="003C4AC5"/>
    <w:rsid w:val="003E36FB"/>
    <w:rsid w:val="003E568C"/>
    <w:rsid w:val="00450D51"/>
    <w:rsid w:val="00462C52"/>
    <w:rsid w:val="0047144F"/>
    <w:rsid w:val="00472B40"/>
    <w:rsid w:val="004A1810"/>
    <w:rsid w:val="004B6420"/>
    <w:rsid w:val="004C5E41"/>
    <w:rsid w:val="004D5471"/>
    <w:rsid w:val="005028EE"/>
    <w:rsid w:val="00514497"/>
    <w:rsid w:val="005418D6"/>
    <w:rsid w:val="0057501E"/>
    <w:rsid w:val="00596230"/>
    <w:rsid w:val="005C25AE"/>
    <w:rsid w:val="005F52B9"/>
    <w:rsid w:val="0060404C"/>
    <w:rsid w:val="00621E97"/>
    <w:rsid w:val="00631838"/>
    <w:rsid w:val="006361FB"/>
    <w:rsid w:val="00661A6D"/>
    <w:rsid w:val="006B45C7"/>
    <w:rsid w:val="0076098E"/>
    <w:rsid w:val="00762F4F"/>
    <w:rsid w:val="0077750C"/>
    <w:rsid w:val="00781349"/>
    <w:rsid w:val="008447B2"/>
    <w:rsid w:val="00855409"/>
    <w:rsid w:val="008613FA"/>
    <w:rsid w:val="00872D52"/>
    <w:rsid w:val="008B3202"/>
    <w:rsid w:val="008D1945"/>
    <w:rsid w:val="008F6322"/>
    <w:rsid w:val="009A6946"/>
    <w:rsid w:val="009B06BF"/>
    <w:rsid w:val="009B67A7"/>
    <w:rsid w:val="009D22AF"/>
    <w:rsid w:val="009F4718"/>
    <w:rsid w:val="00A67C0E"/>
    <w:rsid w:val="00A81BA1"/>
    <w:rsid w:val="00AF5B40"/>
    <w:rsid w:val="00B157E4"/>
    <w:rsid w:val="00B3500A"/>
    <w:rsid w:val="00B43430"/>
    <w:rsid w:val="00B8623F"/>
    <w:rsid w:val="00B901DE"/>
    <w:rsid w:val="00B94D64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4BF4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0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pril7hlavickovyprapir.dotx</Template>
  <TotalTime>49</TotalTime>
  <Pages>1</Pages>
  <Words>145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Markéta Dvořáková</cp:lastModifiedBy>
  <cp:revision>8</cp:revision>
  <dcterms:created xsi:type="dcterms:W3CDTF">2025-08-12T11:15:00Z</dcterms:created>
  <dcterms:modified xsi:type="dcterms:W3CDTF">2026-08-24T13:22:00Z</dcterms:modified>
</cp:coreProperties>
</file>