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5AE5760B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20067E">
        <w:rPr>
          <w:rFonts w:ascii="Ladislav" w:hAnsi="Ladislav"/>
          <w:b/>
          <w:noProof/>
          <w:sz w:val="32"/>
          <w:szCs w:val="28"/>
        </w:rPr>
        <w:t>Knihovna není labyrint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44F696E3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862C54">
        <w:rPr>
          <w:rFonts w:ascii="Clear Sans" w:hAnsi="Clear Sans" w:cs="Clear Sans"/>
          <w:b/>
          <w:noProof/>
          <w:sz w:val="24"/>
        </w:rPr>
        <w:t>Veronika Brázdová</w:t>
      </w:r>
    </w:p>
    <w:p w14:paraId="4C3F0DDF" w14:textId="0F276E96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862C54">
        <w:rPr>
          <w:rFonts w:ascii="Clear Sans" w:hAnsi="Clear Sans" w:cs="Clear Sans"/>
          <w:i/>
          <w:noProof/>
          <w:sz w:val="24"/>
        </w:rPr>
        <w:t>4</w:t>
      </w:r>
      <w:r w:rsidR="003C4AC5">
        <w:rPr>
          <w:rFonts w:ascii="Clear Sans" w:hAnsi="Clear Sans" w:cs="Clear Sans"/>
          <w:i/>
          <w:noProof/>
          <w:sz w:val="24"/>
        </w:rPr>
        <w:t>. ročník ZŠ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2A2C74D0" w14:textId="677A39D7" w:rsidR="000F0210" w:rsidRPr="00AF1B58" w:rsidRDefault="000F0210" w:rsidP="00862C54">
      <w:pPr>
        <w:pStyle w:val="Default"/>
        <w:rPr>
          <w:rFonts w:ascii="Clear Sans" w:hAnsi="Clear Sans" w:cs="Clear Sans"/>
          <w:sz w:val="22"/>
          <w:szCs w:val="22"/>
        </w:rPr>
      </w:pPr>
      <w:r w:rsidRPr="00AF1B58">
        <w:rPr>
          <w:rFonts w:ascii="Clear Sans" w:hAnsi="Clear Sans" w:cs="Clear Sans"/>
          <w:b/>
          <w:noProof/>
          <w:sz w:val="22"/>
          <w:szCs w:val="22"/>
        </w:rPr>
        <w:t xml:space="preserve">Anotace: </w:t>
      </w:r>
      <w:r w:rsidR="005418D6" w:rsidRPr="00AF1B58">
        <w:rPr>
          <w:rFonts w:ascii="Clear Sans" w:hAnsi="Clear Sans" w:cs="Clear Sans"/>
          <w:bCs/>
          <w:noProof/>
          <w:sz w:val="22"/>
          <w:szCs w:val="22"/>
        </w:rPr>
        <w:t xml:space="preserve">Cílem lekce je seznámit žáky </w:t>
      </w:r>
      <w:r w:rsidR="00B94F86" w:rsidRPr="00AF1B58">
        <w:rPr>
          <w:rFonts w:ascii="Clear Sans" w:hAnsi="Clear Sans" w:cs="Clear Sans"/>
          <w:bCs/>
          <w:noProof/>
          <w:sz w:val="22"/>
          <w:szCs w:val="22"/>
        </w:rPr>
        <w:t>s</w:t>
      </w:r>
      <w:r w:rsidR="00862C54" w:rsidRPr="00AF1B58">
        <w:rPr>
          <w:rFonts w:ascii="Clear Sans" w:hAnsi="Clear Sans" w:cs="Clear Sans"/>
          <w:bCs/>
          <w:noProof/>
          <w:sz w:val="22"/>
          <w:szCs w:val="22"/>
        </w:rPr>
        <w:t xml:space="preserve"> knihovním fondem, </w:t>
      </w:r>
      <w:r w:rsidR="00862C54" w:rsidRPr="00AF1B58">
        <w:rPr>
          <w:rFonts w:ascii="Clear Sans" w:hAnsi="Clear Sans" w:cs="Clear Sans"/>
          <w:sz w:val="22"/>
          <w:szCs w:val="22"/>
        </w:rPr>
        <w:t xml:space="preserve">s naučnou literaturou v knihovně, jejím tříděním a vyhledáváním v online katalogu knihovny. Seznámí se s pojmem klíčové slovo. Naučí se vyhledávat v encyklopedii, seznámí se s obsahem a rejstříkem. </w:t>
      </w:r>
      <w:r w:rsidR="003F3880">
        <w:rPr>
          <w:rFonts w:ascii="Clear Sans" w:hAnsi="Clear Sans" w:cs="Clear Sans"/>
          <w:sz w:val="22"/>
          <w:szCs w:val="22"/>
        </w:rPr>
        <w:t xml:space="preserve">Zároveň rozvíjíme sociální dovednosti, umění naslouchat, spolupracovat, tolerovat se. </w:t>
      </w:r>
    </w:p>
    <w:p w14:paraId="5248D37D" w14:textId="77777777" w:rsidR="004A1810" w:rsidRPr="00AF1B58" w:rsidRDefault="004A18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4317B094" w14:textId="2020EA94" w:rsidR="00862C54" w:rsidRPr="00AF1B58" w:rsidRDefault="000F0210" w:rsidP="00862C54">
      <w:pPr>
        <w:rPr>
          <w:rFonts w:ascii="Clear Sans" w:hAnsi="Clear Sans" w:cs="Clear Sans"/>
          <w:b/>
          <w:noProof/>
        </w:rPr>
      </w:pPr>
      <w:r w:rsidRPr="00AF1B58">
        <w:rPr>
          <w:rFonts w:ascii="Clear Sans" w:hAnsi="Clear Sans" w:cs="Clear Sans"/>
          <w:b/>
          <w:noProof/>
        </w:rPr>
        <w:t xml:space="preserve">Cíle lekce: </w:t>
      </w:r>
    </w:p>
    <w:p w14:paraId="7EDE06D0" w14:textId="77777777" w:rsidR="00862C54" w:rsidRPr="00C76D11" w:rsidRDefault="00862C54" w:rsidP="00862C54">
      <w:pPr>
        <w:pStyle w:val="Default"/>
        <w:numPr>
          <w:ilvl w:val="0"/>
          <w:numId w:val="7"/>
        </w:numPr>
        <w:spacing w:after="68"/>
        <w:rPr>
          <w:rFonts w:ascii="Clear Sans" w:hAnsi="Clear Sans" w:cs="Clear Sans"/>
          <w:i/>
          <w:iCs/>
          <w:sz w:val="22"/>
          <w:szCs w:val="22"/>
        </w:rPr>
      </w:pPr>
      <w:r w:rsidRPr="00C76D11">
        <w:rPr>
          <w:rFonts w:ascii="Clear Sans" w:hAnsi="Clear Sans" w:cs="Clear Sans"/>
          <w:i/>
          <w:iCs/>
          <w:sz w:val="22"/>
          <w:szCs w:val="22"/>
        </w:rPr>
        <w:t xml:space="preserve">základní orientace v dětském oddělení naučné literatury (rozdělení dle oboru, věku) </w:t>
      </w:r>
    </w:p>
    <w:p w14:paraId="26B84CBB" w14:textId="47A6C30A" w:rsidR="00862C54" w:rsidRPr="00C76D11" w:rsidRDefault="00862C54" w:rsidP="00862C54">
      <w:pPr>
        <w:pStyle w:val="Default"/>
        <w:numPr>
          <w:ilvl w:val="0"/>
          <w:numId w:val="7"/>
        </w:numPr>
        <w:spacing w:after="68"/>
        <w:rPr>
          <w:rFonts w:ascii="Clear Sans" w:hAnsi="Clear Sans" w:cs="Clear Sans"/>
          <w:i/>
          <w:iCs/>
          <w:sz w:val="22"/>
          <w:szCs w:val="22"/>
        </w:rPr>
      </w:pPr>
      <w:r w:rsidRPr="00C76D11">
        <w:rPr>
          <w:rFonts w:ascii="Clear Sans" w:hAnsi="Clear Sans" w:cs="Clear Sans"/>
          <w:i/>
          <w:iCs/>
          <w:sz w:val="22"/>
          <w:szCs w:val="22"/>
        </w:rPr>
        <w:t xml:space="preserve">seznámení s encyklopediemi (obsah, rejstřík jmenný a věcný) </w:t>
      </w:r>
    </w:p>
    <w:p w14:paraId="07645C75" w14:textId="74A40CC2" w:rsidR="00862C54" w:rsidRPr="00C76D11" w:rsidRDefault="00862C54" w:rsidP="00862C54">
      <w:pPr>
        <w:pStyle w:val="Default"/>
        <w:numPr>
          <w:ilvl w:val="0"/>
          <w:numId w:val="7"/>
        </w:numPr>
        <w:spacing w:after="68"/>
        <w:rPr>
          <w:rFonts w:ascii="Clear Sans" w:hAnsi="Clear Sans" w:cs="Clear Sans"/>
          <w:i/>
          <w:iCs/>
          <w:sz w:val="22"/>
          <w:szCs w:val="22"/>
        </w:rPr>
      </w:pPr>
      <w:r w:rsidRPr="00C76D11">
        <w:rPr>
          <w:rFonts w:ascii="Clear Sans" w:hAnsi="Clear Sans" w:cs="Clear Sans"/>
          <w:i/>
          <w:iCs/>
          <w:sz w:val="22"/>
          <w:szCs w:val="22"/>
        </w:rPr>
        <w:t xml:space="preserve">vyhledávání konkrétních informací v encyklopediích </w:t>
      </w:r>
    </w:p>
    <w:p w14:paraId="303BA2A9" w14:textId="7FC2BC90" w:rsidR="00862C54" w:rsidRPr="00C76D11" w:rsidRDefault="00862C54" w:rsidP="00862C54">
      <w:pPr>
        <w:pStyle w:val="Default"/>
        <w:numPr>
          <w:ilvl w:val="0"/>
          <w:numId w:val="7"/>
        </w:numPr>
        <w:rPr>
          <w:rFonts w:ascii="Clear Sans" w:hAnsi="Clear Sans" w:cs="Clear Sans"/>
          <w:i/>
          <w:iCs/>
          <w:sz w:val="22"/>
          <w:szCs w:val="22"/>
        </w:rPr>
      </w:pPr>
      <w:r w:rsidRPr="00C76D11">
        <w:rPr>
          <w:rFonts w:ascii="Clear Sans" w:hAnsi="Clear Sans" w:cs="Clear Sans"/>
          <w:i/>
          <w:iCs/>
          <w:sz w:val="22"/>
          <w:szCs w:val="22"/>
        </w:rPr>
        <w:t xml:space="preserve">prezentace výsledné práce </w:t>
      </w:r>
    </w:p>
    <w:p w14:paraId="5C8129BE" w14:textId="18BB09B2" w:rsidR="000F0210" w:rsidRPr="00AF1B58" w:rsidRDefault="000F0210" w:rsidP="000F0210">
      <w:pPr>
        <w:rPr>
          <w:rFonts w:ascii="Clear Sans" w:hAnsi="Clear Sans" w:cs="Clear Sans"/>
        </w:rPr>
      </w:pPr>
    </w:p>
    <w:p w14:paraId="07AC2CED" w14:textId="77777777" w:rsidR="000F0210" w:rsidRPr="00AF1B58" w:rsidRDefault="000F0210" w:rsidP="000F0210">
      <w:pPr>
        <w:rPr>
          <w:rFonts w:ascii="Clear Sans" w:hAnsi="Clear Sans" w:cs="Clear Sans"/>
          <w:noProof/>
        </w:rPr>
      </w:pPr>
      <w:r w:rsidRPr="00AF1B58">
        <w:rPr>
          <w:rFonts w:ascii="Clear Sans" w:hAnsi="Clear Sans" w:cs="Clear Sans"/>
          <w:b/>
          <w:noProof/>
        </w:rPr>
        <w:t xml:space="preserve">Využité metody: </w:t>
      </w:r>
    </w:p>
    <w:p w14:paraId="7B2401A9" w14:textId="26EBAB37" w:rsidR="004A1810" w:rsidRPr="00C76D11" w:rsidRDefault="004A1810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</w:rPr>
      </w:pPr>
      <w:r w:rsidRPr="00C76D11">
        <w:rPr>
          <w:rFonts w:ascii="Clear Sans" w:hAnsi="Clear Sans" w:cs="Clear Sans"/>
          <w:i/>
          <w:noProof/>
        </w:rPr>
        <w:t>B</w:t>
      </w:r>
      <w:r w:rsidR="000F0210" w:rsidRPr="00C76D11">
        <w:rPr>
          <w:rFonts w:ascii="Clear Sans" w:hAnsi="Clear Sans" w:cs="Clear Sans"/>
          <w:i/>
          <w:noProof/>
        </w:rPr>
        <w:t>rainstorming</w:t>
      </w:r>
    </w:p>
    <w:p w14:paraId="73443E83" w14:textId="3B991A4E" w:rsidR="000F0210" w:rsidRPr="00C76D11" w:rsidRDefault="00C76D11" w:rsidP="00C76D11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</w:rPr>
      </w:pPr>
      <w:r w:rsidRPr="00C76D11">
        <w:rPr>
          <w:rStyle w:val="Siln"/>
          <w:rFonts w:ascii="Clear Sans" w:hAnsi="Clear Sans" w:cs="Clear Sans"/>
          <w:b w:val="0"/>
          <w:bCs w:val="0"/>
          <w:i/>
        </w:rPr>
        <w:t xml:space="preserve">Zábavně zpracované úkoly: kartičky s </w:t>
      </w:r>
      <w:r w:rsidRPr="00C76D11">
        <w:rPr>
          <w:rFonts w:ascii="Clear Sans" w:hAnsi="Clear Sans" w:cs="Clear Sans"/>
          <w:i/>
        </w:rPr>
        <w:t xml:space="preserve">QR kódy nebo </w:t>
      </w:r>
      <w:proofErr w:type="spellStart"/>
      <w:r w:rsidRPr="00C76D11">
        <w:rPr>
          <w:rFonts w:ascii="Clear Sans" w:hAnsi="Clear Sans" w:cs="Clear Sans"/>
          <w:i/>
        </w:rPr>
        <w:t>Kahoot</w:t>
      </w:r>
      <w:proofErr w:type="spellEnd"/>
    </w:p>
    <w:p w14:paraId="0EB5FA1D" w14:textId="45A54B65" w:rsidR="006B45C7" w:rsidRPr="00C76D11" w:rsidRDefault="00B94F86" w:rsidP="004A1810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</w:rPr>
      </w:pPr>
      <w:r w:rsidRPr="00C76D11">
        <w:rPr>
          <w:rFonts w:ascii="Clear Sans" w:hAnsi="Clear Sans" w:cs="Clear Sans"/>
          <w:i/>
        </w:rPr>
        <w:t>Společné aktivity</w:t>
      </w:r>
      <w:r w:rsidR="003F3880">
        <w:rPr>
          <w:rFonts w:ascii="Clear Sans" w:hAnsi="Clear Sans" w:cs="Clear Sans"/>
          <w:i/>
        </w:rPr>
        <w:t>, týmová spolupráce</w:t>
      </w:r>
    </w:p>
    <w:p w14:paraId="19FBC33D" w14:textId="23D20F13" w:rsidR="000A2F2C" w:rsidRPr="00C76D11" w:rsidRDefault="004A1810" w:rsidP="00AF1B58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</w:rPr>
      </w:pPr>
      <w:r w:rsidRPr="00C76D11">
        <w:rPr>
          <w:rFonts w:ascii="Clear Sans" w:hAnsi="Clear Sans" w:cs="Clear Sans"/>
          <w:i/>
        </w:rPr>
        <w:t>D</w:t>
      </w:r>
      <w:r w:rsidR="003C4AC5" w:rsidRPr="00C76D11">
        <w:rPr>
          <w:rFonts w:ascii="Clear Sans" w:hAnsi="Clear Sans" w:cs="Clear Sans"/>
          <w:i/>
        </w:rPr>
        <w:t>iskuze</w:t>
      </w:r>
    </w:p>
    <w:sectPr w:rsidR="000A2F2C" w:rsidRPr="00C76D11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342A1"/>
    <w:multiLevelType w:val="hybridMultilevel"/>
    <w:tmpl w:val="9A4E17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681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A2F2C"/>
    <w:rsid w:val="000E3A28"/>
    <w:rsid w:val="000F0210"/>
    <w:rsid w:val="000F0B76"/>
    <w:rsid w:val="0010113E"/>
    <w:rsid w:val="00131C35"/>
    <w:rsid w:val="00146F13"/>
    <w:rsid w:val="00190E76"/>
    <w:rsid w:val="001D71E6"/>
    <w:rsid w:val="0020067E"/>
    <w:rsid w:val="00241B63"/>
    <w:rsid w:val="0027049A"/>
    <w:rsid w:val="00294FF8"/>
    <w:rsid w:val="002B593E"/>
    <w:rsid w:val="002D2116"/>
    <w:rsid w:val="0035247D"/>
    <w:rsid w:val="003C4AC5"/>
    <w:rsid w:val="003E36FB"/>
    <w:rsid w:val="003E568C"/>
    <w:rsid w:val="003F3880"/>
    <w:rsid w:val="00450D51"/>
    <w:rsid w:val="00462C52"/>
    <w:rsid w:val="0047144F"/>
    <w:rsid w:val="00472B40"/>
    <w:rsid w:val="004A1810"/>
    <w:rsid w:val="004B6420"/>
    <w:rsid w:val="004C5E41"/>
    <w:rsid w:val="004D5471"/>
    <w:rsid w:val="005028EE"/>
    <w:rsid w:val="005418D6"/>
    <w:rsid w:val="00596230"/>
    <w:rsid w:val="005C25AE"/>
    <w:rsid w:val="005F52B9"/>
    <w:rsid w:val="0060404C"/>
    <w:rsid w:val="00621E97"/>
    <w:rsid w:val="00631838"/>
    <w:rsid w:val="00661A6D"/>
    <w:rsid w:val="006B45C7"/>
    <w:rsid w:val="0076098E"/>
    <w:rsid w:val="00762F4F"/>
    <w:rsid w:val="00781349"/>
    <w:rsid w:val="008447B2"/>
    <w:rsid w:val="00855409"/>
    <w:rsid w:val="008613FA"/>
    <w:rsid w:val="00862C54"/>
    <w:rsid w:val="008D1945"/>
    <w:rsid w:val="008F6322"/>
    <w:rsid w:val="009A6946"/>
    <w:rsid w:val="009B06BF"/>
    <w:rsid w:val="009B67A7"/>
    <w:rsid w:val="009D22AF"/>
    <w:rsid w:val="009F4718"/>
    <w:rsid w:val="00A2487C"/>
    <w:rsid w:val="00A67C0E"/>
    <w:rsid w:val="00A81BA1"/>
    <w:rsid w:val="00AF1B58"/>
    <w:rsid w:val="00AF5B40"/>
    <w:rsid w:val="00B157E4"/>
    <w:rsid w:val="00B3500A"/>
    <w:rsid w:val="00B43430"/>
    <w:rsid w:val="00B8623F"/>
    <w:rsid w:val="00B901DE"/>
    <w:rsid w:val="00B94D64"/>
    <w:rsid w:val="00B94F86"/>
    <w:rsid w:val="00BB1D3C"/>
    <w:rsid w:val="00BB5487"/>
    <w:rsid w:val="00C6454A"/>
    <w:rsid w:val="00C7044A"/>
    <w:rsid w:val="00C76D11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paragraph" w:customStyle="1" w:styleId="Default">
    <w:name w:val="Default"/>
    <w:rsid w:val="00862C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C76D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30</TotalTime>
  <Pages>1</Pages>
  <Words>119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Veronika Brázdová</cp:lastModifiedBy>
  <cp:revision>8</cp:revision>
  <dcterms:created xsi:type="dcterms:W3CDTF">2025-08-19T13:51:00Z</dcterms:created>
  <dcterms:modified xsi:type="dcterms:W3CDTF">2026-09-24T10:35:00Z</dcterms:modified>
</cp:coreProperties>
</file>