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7AEC5F18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CA62D2">
        <w:rPr>
          <w:rFonts w:ascii="Ladislav" w:hAnsi="Ladislav"/>
          <w:b/>
          <w:noProof/>
          <w:sz w:val="32"/>
          <w:szCs w:val="28"/>
        </w:rPr>
        <w:t>Kdo srávně hledá, najde</w:t>
      </w:r>
      <w:r w:rsidR="00593900">
        <w:rPr>
          <w:rFonts w:ascii="Ladislav" w:hAnsi="Ladislav"/>
          <w:b/>
          <w:noProof/>
          <w:sz w:val="32"/>
          <w:szCs w:val="28"/>
        </w:rPr>
        <w:t xml:space="preserve"> 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5461FA13" w:rsidR="000F0210" w:rsidRPr="006513A9" w:rsidRDefault="000F0210" w:rsidP="000F0210">
      <w:pPr>
        <w:rPr>
          <w:rFonts w:ascii="Clear Sans" w:hAnsi="Clear Sans" w:cs="Clear Sans"/>
          <w:noProof/>
          <w:sz w:val="24"/>
        </w:rPr>
      </w:pPr>
      <w:r w:rsidRPr="006513A9">
        <w:rPr>
          <w:rFonts w:ascii="Clear Sans" w:hAnsi="Clear Sans" w:cs="Clear Sans"/>
          <w:b/>
          <w:noProof/>
          <w:sz w:val="24"/>
        </w:rPr>
        <w:t xml:space="preserve">Lektor:  </w:t>
      </w:r>
      <w:r w:rsidR="00586540" w:rsidRPr="006513A9">
        <w:rPr>
          <w:rFonts w:ascii="Clear Sans" w:hAnsi="Clear Sans" w:cs="Clear Sans"/>
          <w:b/>
          <w:noProof/>
          <w:sz w:val="24"/>
        </w:rPr>
        <w:t>Veronika Brázdová</w:t>
      </w:r>
    </w:p>
    <w:p w14:paraId="4C3F0DDF" w14:textId="018CD1EB" w:rsidR="000F0210" w:rsidRPr="006513A9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6513A9">
        <w:rPr>
          <w:rFonts w:ascii="Clear Sans" w:hAnsi="Clear Sans" w:cs="Clear Sans"/>
          <w:b/>
          <w:noProof/>
          <w:sz w:val="24"/>
        </w:rPr>
        <w:t xml:space="preserve">Určení: </w:t>
      </w:r>
      <w:r w:rsidRPr="006513A9">
        <w:rPr>
          <w:rFonts w:ascii="Clear Sans" w:hAnsi="Clear Sans" w:cs="Clear Sans"/>
          <w:i/>
          <w:noProof/>
          <w:sz w:val="24"/>
        </w:rPr>
        <w:t xml:space="preserve"> </w:t>
      </w:r>
      <w:r w:rsidR="00B8567F" w:rsidRPr="006513A9">
        <w:rPr>
          <w:rFonts w:ascii="Clear Sans" w:hAnsi="Clear Sans" w:cs="Clear Sans"/>
          <w:i/>
          <w:noProof/>
          <w:sz w:val="24"/>
        </w:rPr>
        <w:t>5</w:t>
      </w:r>
      <w:r w:rsidR="003C4AC5" w:rsidRPr="006513A9">
        <w:rPr>
          <w:rFonts w:ascii="Clear Sans" w:hAnsi="Clear Sans" w:cs="Clear Sans"/>
          <w:i/>
          <w:noProof/>
          <w:sz w:val="24"/>
        </w:rPr>
        <w:t>. ročník ZŠ</w:t>
      </w:r>
    </w:p>
    <w:p w14:paraId="6B3C7D7D" w14:textId="79168641" w:rsidR="001D71E6" w:rsidRPr="006513A9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6513A9">
        <w:rPr>
          <w:rFonts w:ascii="Clear Sans" w:hAnsi="Clear Sans" w:cs="Clear Sans"/>
          <w:b/>
          <w:noProof/>
          <w:sz w:val="24"/>
        </w:rPr>
        <w:t xml:space="preserve">Časová dotace: </w:t>
      </w:r>
      <w:r w:rsidR="00B8567F" w:rsidRPr="006513A9">
        <w:rPr>
          <w:rFonts w:ascii="Clear Sans" w:hAnsi="Clear Sans" w:cs="Clear Sans"/>
          <w:i/>
          <w:noProof/>
          <w:sz w:val="24"/>
        </w:rPr>
        <w:t>18</w:t>
      </w:r>
      <w:r w:rsidRPr="006513A9">
        <w:rPr>
          <w:rFonts w:ascii="Clear Sans" w:hAnsi="Clear Sans" w:cs="Clear Sans"/>
          <w:i/>
          <w:noProof/>
          <w:sz w:val="24"/>
        </w:rPr>
        <w:t>0 min</w:t>
      </w:r>
      <w:r w:rsidR="008F3C78" w:rsidRPr="006513A9">
        <w:rPr>
          <w:rFonts w:ascii="Clear Sans" w:hAnsi="Clear Sans" w:cs="Clear Sans"/>
          <w:i/>
          <w:noProof/>
          <w:sz w:val="24"/>
        </w:rPr>
        <w:t xml:space="preserve"> </w:t>
      </w:r>
    </w:p>
    <w:p w14:paraId="54A1902D" w14:textId="2F80BAEC" w:rsidR="000F0210" w:rsidRPr="00B455EF" w:rsidRDefault="000F0210" w:rsidP="00B8567F">
      <w:pPr>
        <w:spacing w:after="0"/>
        <w:rPr>
          <w:rFonts w:ascii="Clear Sans" w:eastAsia="ClearSans" w:hAnsi="Clear Sans" w:cs="Clear Sans"/>
        </w:rPr>
      </w:pPr>
      <w:r w:rsidRPr="00B455EF">
        <w:rPr>
          <w:rFonts w:ascii="Clear Sans" w:hAnsi="Clear Sans" w:cs="Clear Sans"/>
          <w:b/>
          <w:noProof/>
        </w:rPr>
        <w:t>Anotace:</w:t>
      </w:r>
      <w:r w:rsidR="005418D6" w:rsidRPr="00B455EF">
        <w:rPr>
          <w:rFonts w:ascii="Clear Sans" w:hAnsi="Clear Sans" w:cs="Clear Sans"/>
          <w:b/>
          <w:noProof/>
        </w:rPr>
        <w:t xml:space="preserve"> </w:t>
      </w:r>
      <w:r w:rsidR="00B8567F" w:rsidRPr="00B455EF">
        <w:rPr>
          <w:rFonts w:ascii="Clear Sans" w:hAnsi="Clear Sans" w:cs="Clear Sans"/>
          <w:noProof/>
        </w:rPr>
        <w:t>Lekce žáky připravuje na tvorbu vlastního referátu v PC. A učíme se pracovat s různými zdroji informací</w:t>
      </w:r>
      <w:r w:rsidR="00480447" w:rsidRPr="00B455EF">
        <w:rPr>
          <w:rFonts w:ascii="Clear Sans" w:hAnsi="Clear Sans" w:cs="Clear Sans"/>
          <w:noProof/>
        </w:rPr>
        <w:t xml:space="preserve"> </w:t>
      </w:r>
      <w:r w:rsidR="00B8567F" w:rsidRPr="00B455EF">
        <w:rPr>
          <w:rFonts w:ascii="Clear Sans" w:hAnsi="Clear Sans" w:cs="Clear Sans"/>
          <w:noProof/>
        </w:rPr>
        <w:t>(elektronických</w:t>
      </w:r>
      <w:r w:rsidR="00593900" w:rsidRPr="00B455EF">
        <w:rPr>
          <w:rFonts w:ascii="Clear Sans" w:hAnsi="Clear Sans" w:cs="Clear Sans"/>
          <w:noProof/>
        </w:rPr>
        <w:t xml:space="preserve">, AI </w:t>
      </w:r>
      <w:r w:rsidR="00B8567F" w:rsidRPr="00B455EF">
        <w:rPr>
          <w:rFonts w:ascii="Clear Sans" w:hAnsi="Clear Sans" w:cs="Clear Sans"/>
          <w:noProof/>
        </w:rPr>
        <w:t xml:space="preserve">i tištěných), jejich následné roztřídění a také nutnost správného citování. Žáci se seznámí a prakticky vyzkoušejí vyhledávání v elektronickém katalogu knihovny.  V úvodu si žáci ujasní pojem referát a základy powerpointové prezentace a poté ve skupinách vyhledávájí informace ke konkrétnímu tématu. Témata zvolena tak, aby rozvíjela sociální a komunikační kompetence žáků (etiketa, základy přátelství, slovní sebeobrana, tolerance, argumentační fauly. Ale mohou být zvolena i jiná dle potřeby). V závěru lekce žáci prezentují své výsledky a shrnou poznatky ostatním žákům. </w:t>
      </w:r>
    </w:p>
    <w:p w14:paraId="5248D37D" w14:textId="77777777" w:rsidR="004A1810" w:rsidRPr="00B455EF" w:rsidRDefault="004A18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3D009C2B" w14:textId="77777777" w:rsidR="000F0210" w:rsidRPr="00B455EF" w:rsidRDefault="000F0210" w:rsidP="000F0210">
      <w:pPr>
        <w:rPr>
          <w:rFonts w:ascii="Clear Sans" w:hAnsi="Clear Sans" w:cs="Clear Sans"/>
          <w:b/>
          <w:noProof/>
        </w:rPr>
      </w:pPr>
      <w:r w:rsidRPr="00B455EF">
        <w:rPr>
          <w:rFonts w:ascii="Clear Sans" w:hAnsi="Clear Sans" w:cs="Clear Sans"/>
          <w:b/>
          <w:noProof/>
        </w:rPr>
        <w:t xml:space="preserve">Cíle lekce: </w:t>
      </w:r>
    </w:p>
    <w:p w14:paraId="5065CFB5" w14:textId="77777777" w:rsidR="00A219EB" w:rsidRPr="00F921A7" w:rsidRDefault="00A219EB" w:rsidP="00A219EB">
      <w:pPr>
        <w:pStyle w:val="Odstavecseseznamem"/>
        <w:numPr>
          <w:ilvl w:val="0"/>
          <w:numId w:val="1"/>
        </w:numPr>
        <w:rPr>
          <w:rFonts w:ascii="Clear Sans" w:hAnsi="Clear Sans" w:cs="Clear Sans"/>
          <w:i/>
          <w:iCs/>
          <w:noProof/>
        </w:rPr>
      </w:pPr>
      <w:bookmarkStart w:id="0" w:name="_Hlk206515861"/>
      <w:r w:rsidRPr="00F921A7">
        <w:rPr>
          <w:rFonts w:ascii="Clear Sans" w:hAnsi="Clear Sans" w:cs="Clear Sans"/>
          <w:i/>
          <w:iCs/>
          <w:noProof/>
        </w:rPr>
        <w:t>žák si umí roztřídit znalosti, které o tématu ví</w:t>
      </w:r>
    </w:p>
    <w:p w14:paraId="6CDE2147" w14:textId="054C2274" w:rsidR="00A219EB" w:rsidRPr="00F921A7" w:rsidRDefault="00480447" w:rsidP="00A219EB">
      <w:pPr>
        <w:pStyle w:val="Odstavecseseznamem"/>
        <w:numPr>
          <w:ilvl w:val="0"/>
          <w:numId w:val="1"/>
        </w:numPr>
        <w:rPr>
          <w:rFonts w:ascii="Clear Sans" w:hAnsi="Clear Sans" w:cs="Clear Sans"/>
          <w:i/>
          <w:iCs/>
          <w:noProof/>
        </w:rPr>
      </w:pPr>
      <w:r w:rsidRPr="00F921A7">
        <w:rPr>
          <w:rFonts w:ascii="Clear Sans" w:hAnsi="Clear Sans" w:cs="Clear Sans"/>
          <w:i/>
          <w:iCs/>
          <w:noProof/>
        </w:rPr>
        <w:t>naučit se</w:t>
      </w:r>
      <w:r w:rsidR="00A219EB" w:rsidRPr="00F921A7">
        <w:rPr>
          <w:rFonts w:ascii="Clear Sans" w:hAnsi="Clear Sans" w:cs="Clear Sans"/>
          <w:i/>
          <w:iCs/>
          <w:noProof/>
        </w:rPr>
        <w:t xml:space="preserve"> vyhledávat v online katalogu rožnovské knihovny</w:t>
      </w:r>
    </w:p>
    <w:p w14:paraId="7812C28F" w14:textId="54D27FF3" w:rsidR="00A219EB" w:rsidRPr="00F921A7" w:rsidRDefault="00A219EB" w:rsidP="00A219EB">
      <w:pPr>
        <w:pStyle w:val="Odstavecseseznamem"/>
        <w:numPr>
          <w:ilvl w:val="0"/>
          <w:numId w:val="1"/>
        </w:numPr>
        <w:rPr>
          <w:rFonts w:ascii="Clear Sans" w:hAnsi="Clear Sans" w:cs="Clear Sans"/>
          <w:i/>
          <w:iCs/>
          <w:noProof/>
        </w:rPr>
      </w:pPr>
      <w:r w:rsidRPr="00F921A7">
        <w:rPr>
          <w:rFonts w:ascii="Clear Sans" w:hAnsi="Clear Sans" w:cs="Clear Sans"/>
          <w:i/>
          <w:iCs/>
          <w:noProof/>
        </w:rPr>
        <w:t>vyhledávat ve knihovním fondu, orientuje se v naučné literatuře</w:t>
      </w:r>
    </w:p>
    <w:p w14:paraId="20AF886C" w14:textId="61694D90" w:rsidR="00A219EB" w:rsidRPr="00F921A7" w:rsidRDefault="00A219EB" w:rsidP="00A219EB">
      <w:pPr>
        <w:pStyle w:val="Odstavecseseznamem"/>
        <w:numPr>
          <w:ilvl w:val="0"/>
          <w:numId w:val="1"/>
        </w:numPr>
        <w:rPr>
          <w:rFonts w:ascii="Clear Sans" w:hAnsi="Clear Sans" w:cs="Clear Sans"/>
          <w:i/>
          <w:iCs/>
          <w:noProof/>
        </w:rPr>
      </w:pPr>
      <w:r w:rsidRPr="00F921A7">
        <w:rPr>
          <w:rFonts w:ascii="Clear Sans" w:hAnsi="Clear Sans" w:cs="Clear Sans"/>
          <w:i/>
          <w:iCs/>
          <w:noProof/>
        </w:rPr>
        <w:t>formulovat vyhledávací dotaz a pra</w:t>
      </w:r>
      <w:r w:rsidR="00CE4FB6">
        <w:rPr>
          <w:rFonts w:ascii="Clear Sans" w:hAnsi="Clear Sans" w:cs="Clear Sans"/>
          <w:i/>
          <w:iCs/>
          <w:noProof/>
        </w:rPr>
        <w:t>c</w:t>
      </w:r>
      <w:r w:rsidRPr="00F921A7">
        <w:rPr>
          <w:rFonts w:ascii="Clear Sans" w:hAnsi="Clear Sans" w:cs="Clear Sans"/>
          <w:i/>
          <w:iCs/>
          <w:noProof/>
        </w:rPr>
        <w:t>ovat s klíčovými slovy</w:t>
      </w:r>
    </w:p>
    <w:p w14:paraId="05196AC2" w14:textId="12A1D2EE" w:rsidR="00480447" w:rsidRPr="00F921A7" w:rsidRDefault="00480447" w:rsidP="00480447">
      <w:pPr>
        <w:pStyle w:val="Odstavecseseznamem"/>
        <w:numPr>
          <w:ilvl w:val="0"/>
          <w:numId w:val="1"/>
        </w:numPr>
        <w:rPr>
          <w:rFonts w:ascii="Clear Sans" w:hAnsi="Clear Sans" w:cs="Clear Sans"/>
          <w:i/>
          <w:iCs/>
          <w:noProof/>
        </w:rPr>
      </w:pPr>
      <w:r w:rsidRPr="00F921A7">
        <w:rPr>
          <w:rFonts w:ascii="Clear Sans" w:hAnsi="Clear Sans" w:cs="Clear Sans"/>
          <w:i/>
          <w:iCs/>
          <w:noProof/>
        </w:rPr>
        <w:t>vyhledat informace na internetu a obdobně i v knize</w:t>
      </w:r>
    </w:p>
    <w:p w14:paraId="091152CE" w14:textId="6BCA59F5" w:rsidR="00A219EB" w:rsidRPr="00F921A7" w:rsidRDefault="00A219EB" w:rsidP="00A219EB">
      <w:pPr>
        <w:pStyle w:val="Odstavecseseznamem"/>
        <w:numPr>
          <w:ilvl w:val="0"/>
          <w:numId w:val="1"/>
        </w:numPr>
        <w:rPr>
          <w:rFonts w:ascii="Clear Sans" w:hAnsi="Clear Sans" w:cs="Clear Sans"/>
          <w:i/>
          <w:iCs/>
          <w:noProof/>
        </w:rPr>
      </w:pPr>
      <w:r w:rsidRPr="00F921A7">
        <w:rPr>
          <w:rFonts w:ascii="Clear Sans" w:hAnsi="Clear Sans" w:cs="Clear Sans"/>
          <w:i/>
          <w:iCs/>
          <w:noProof/>
        </w:rPr>
        <w:t>žák si uvědomuje potřebu citování dokumentů ze kterých čerpal informace</w:t>
      </w:r>
    </w:p>
    <w:p w14:paraId="4CEA0F21" w14:textId="05E01F76" w:rsidR="00A219EB" w:rsidRPr="00F921A7" w:rsidRDefault="00A219EB" w:rsidP="00A219EB">
      <w:pPr>
        <w:pStyle w:val="Odstavecseseznamem"/>
        <w:numPr>
          <w:ilvl w:val="0"/>
          <w:numId w:val="1"/>
        </w:numPr>
        <w:rPr>
          <w:rFonts w:ascii="Clear Sans" w:hAnsi="Clear Sans" w:cs="Clear Sans"/>
          <w:i/>
          <w:iCs/>
          <w:noProof/>
        </w:rPr>
      </w:pPr>
      <w:r w:rsidRPr="00F921A7">
        <w:rPr>
          <w:rFonts w:ascii="Clear Sans" w:hAnsi="Clear Sans" w:cs="Clear Sans"/>
          <w:i/>
          <w:iCs/>
          <w:noProof/>
        </w:rPr>
        <w:t>tvorba krátké powerpointové prezence</w:t>
      </w:r>
    </w:p>
    <w:p w14:paraId="07AC2CED" w14:textId="40AB431C" w:rsidR="000F0210" w:rsidRPr="00B455EF" w:rsidRDefault="00B25B66" w:rsidP="000F0210">
      <w:pPr>
        <w:rPr>
          <w:rFonts w:ascii="Clear Sans" w:hAnsi="Clear Sans" w:cs="Clear Sans"/>
          <w:noProof/>
        </w:rPr>
      </w:pPr>
      <w:r w:rsidRPr="00B455EF">
        <w:rPr>
          <w:rFonts w:ascii="Clear Sans" w:hAnsi="Clear Sans" w:cs="Clear Sans"/>
          <w:b/>
          <w:noProof/>
        </w:rPr>
        <w:t>Rozvíjíme</w:t>
      </w:r>
      <w:r w:rsidR="000F0210" w:rsidRPr="00B455EF">
        <w:rPr>
          <w:rFonts w:ascii="Clear Sans" w:hAnsi="Clear Sans" w:cs="Clear Sans"/>
          <w:b/>
          <w:noProof/>
        </w:rPr>
        <w:t xml:space="preserve">: </w:t>
      </w:r>
    </w:p>
    <w:bookmarkEnd w:id="0"/>
    <w:p w14:paraId="0A411864" w14:textId="77777777" w:rsidR="00A219EB" w:rsidRPr="00F921A7" w:rsidRDefault="00A219EB" w:rsidP="00A219EB">
      <w:pPr>
        <w:pStyle w:val="Odstavecseseznamem"/>
        <w:numPr>
          <w:ilvl w:val="0"/>
          <w:numId w:val="2"/>
        </w:numPr>
        <w:rPr>
          <w:rFonts w:ascii="Clear Sans" w:hAnsi="Clear Sans" w:cs="Clear Sans"/>
          <w:b/>
          <w:i/>
          <w:iCs/>
          <w:noProof/>
        </w:rPr>
      </w:pPr>
      <w:r w:rsidRPr="00F921A7">
        <w:rPr>
          <w:rFonts w:ascii="Clear Sans" w:hAnsi="Clear Sans" w:cs="Clear Sans"/>
          <w:b/>
          <w:i/>
          <w:iCs/>
          <w:noProof/>
        </w:rPr>
        <w:t>informační gramotnost</w:t>
      </w:r>
      <w:r w:rsidRPr="00F921A7">
        <w:rPr>
          <w:rFonts w:ascii="Clear Sans" w:hAnsi="Clear Sans" w:cs="Clear Sans"/>
          <w:i/>
          <w:iCs/>
          <w:noProof/>
        </w:rPr>
        <w:t xml:space="preserve"> – definování informační potřeby, práce s různými informačními zdroji, vyhodnocení relevance získaných informací</w:t>
      </w:r>
    </w:p>
    <w:p w14:paraId="7E51664D" w14:textId="1F210F44" w:rsidR="00A219EB" w:rsidRPr="00F921A7" w:rsidRDefault="00A219EB" w:rsidP="00A219EB">
      <w:pPr>
        <w:pStyle w:val="Odstavecseseznamem"/>
        <w:numPr>
          <w:ilvl w:val="0"/>
          <w:numId w:val="2"/>
        </w:numPr>
        <w:rPr>
          <w:rFonts w:ascii="Clear Sans" w:hAnsi="Clear Sans" w:cs="Clear Sans"/>
          <w:b/>
          <w:i/>
          <w:iCs/>
          <w:noProof/>
        </w:rPr>
      </w:pPr>
      <w:r w:rsidRPr="00F921A7">
        <w:rPr>
          <w:rFonts w:ascii="Clear Sans" w:hAnsi="Clear Sans" w:cs="Clear Sans"/>
          <w:b/>
          <w:i/>
          <w:iCs/>
          <w:noProof/>
        </w:rPr>
        <w:t>sociální kompetence</w:t>
      </w:r>
      <w:r w:rsidRPr="00F921A7">
        <w:rPr>
          <w:rFonts w:ascii="Clear Sans" w:hAnsi="Clear Sans" w:cs="Clear Sans"/>
          <w:i/>
          <w:iCs/>
          <w:noProof/>
        </w:rPr>
        <w:t xml:space="preserve"> – spolupráce ve skupinách, diskuse v menších skupinách i celé třídě</w:t>
      </w:r>
      <w:r w:rsidR="00B8567F" w:rsidRPr="00F921A7">
        <w:rPr>
          <w:rFonts w:ascii="Clear Sans" w:hAnsi="Clear Sans" w:cs="Clear Sans"/>
          <w:i/>
          <w:iCs/>
          <w:noProof/>
        </w:rPr>
        <w:t>, tolerance, kooperace</w:t>
      </w:r>
    </w:p>
    <w:p w14:paraId="13CE9E19" w14:textId="77777777" w:rsidR="00A219EB" w:rsidRPr="00F921A7" w:rsidRDefault="00A219EB" w:rsidP="00A219EB">
      <w:pPr>
        <w:pStyle w:val="Odstavecseseznamem"/>
        <w:numPr>
          <w:ilvl w:val="0"/>
          <w:numId w:val="2"/>
        </w:numPr>
        <w:rPr>
          <w:rFonts w:ascii="Clear Sans" w:hAnsi="Clear Sans" w:cs="Clear Sans"/>
          <w:b/>
          <w:i/>
          <w:iCs/>
          <w:noProof/>
        </w:rPr>
      </w:pPr>
      <w:r w:rsidRPr="00F921A7">
        <w:rPr>
          <w:rFonts w:ascii="Clear Sans" w:hAnsi="Clear Sans" w:cs="Clear Sans"/>
          <w:b/>
          <w:i/>
          <w:iCs/>
          <w:noProof/>
        </w:rPr>
        <w:t>komunikativní kompetence</w:t>
      </w:r>
      <w:r w:rsidRPr="00F921A7">
        <w:rPr>
          <w:rFonts w:ascii="Clear Sans" w:hAnsi="Clear Sans" w:cs="Clear Sans"/>
          <w:i/>
          <w:iCs/>
          <w:noProof/>
        </w:rPr>
        <w:t xml:space="preserve"> – prezentace výsledků vyhledávání</w:t>
      </w:r>
      <w:r w:rsidRPr="00F921A7">
        <w:rPr>
          <w:rFonts w:ascii="Clear Sans" w:hAnsi="Clear Sans" w:cs="Clear Sans"/>
          <w:i/>
          <w:iCs/>
          <w:noProof/>
        </w:rPr>
        <w:tab/>
      </w:r>
    </w:p>
    <w:p w14:paraId="7893DDF3" w14:textId="6525B1E6" w:rsidR="00A219EB" w:rsidRPr="00F921A7" w:rsidRDefault="00A219EB" w:rsidP="00A219EB">
      <w:pPr>
        <w:pStyle w:val="Odstavecseseznamem"/>
        <w:numPr>
          <w:ilvl w:val="0"/>
          <w:numId w:val="2"/>
        </w:numPr>
        <w:rPr>
          <w:rFonts w:ascii="Clear Sans" w:hAnsi="Clear Sans" w:cs="Clear Sans"/>
          <w:b/>
          <w:i/>
          <w:iCs/>
          <w:noProof/>
        </w:rPr>
      </w:pPr>
      <w:r w:rsidRPr="00F921A7">
        <w:rPr>
          <w:rFonts w:ascii="Clear Sans" w:hAnsi="Clear Sans" w:cs="Clear Sans"/>
          <w:b/>
          <w:i/>
          <w:iCs/>
          <w:noProof/>
        </w:rPr>
        <w:t>kompetence k řešení problémů</w:t>
      </w:r>
      <w:r w:rsidRPr="00F921A7">
        <w:rPr>
          <w:rFonts w:ascii="Clear Sans" w:hAnsi="Clear Sans" w:cs="Clear Sans"/>
          <w:i/>
          <w:iCs/>
          <w:noProof/>
        </w:rPr>
        <w:t xml:space="preserve"> – vyhledává informace ke konkrétnímu tématu</w:t>
      </w:r>
    </w:p>
    <w:p w14:paraId="7226C2A8" w14:textId="77777777" w:rsidR="00480447" w:rsidRPr="00B455EF" w:rsidRDefault="00480447" w:rsidP="00480447">
      <w:pPr>
        <w:rPr>
          <w:rFonts w:ascii="Clear Sans" w:hAnsi="Clear Sans" w:cs="Clear Sans"/>
          <w:b/>
          <w:noProof/>
        </w:rPr>
      </w:pPr>
    </w:p>
    <w:p w14:paraId="5D33564A" w14:textId="48B87576" w:rsidR="00B25B66" w:rsidRPr="00B455EF" w:rsidRDefault="00B25B66" w:rsidP="00B25B66">
      <w:pPr>
        <w:rPr>
          <w:rFonts w:ascii="Clear Sans" w:hAnsi="Clear Sans" w:cs="Clear Sans"/>
          <w:noProof/>
        </w:rPr>
      </w:pPr>
      <w:r w:rsidRPr="00B455EF">
        <w:rPr>
          <w:rFonts w:ascii="Clear Sans" w:hAnsi="Clear Sans" w:cs="Clear Sans"/>
          <w:b/>
          <w:noProof/>
        </w:rPr>
        <w:lastRenderedPageBreak/>
        <w:t xml:space="preserve">Využité metody: </w:t>
      </w:r>
    </w:p>
    <w:p w14:paraId="607248DA" w14:textId="77777777" w:rsidR="00A219EB" w:rsidRPr="00B455EF" w:rsidRDefault="00A219EB" w:rsidP="00A219EB">
      <w:pPr>
        <w:pStyle w:val="Odstavecseseznamem"/>
        <w:numPr>
          <w:ilvl w:val="0"/>
          <w:numId w:val="6"/>
        </w:numPr>
        <w:rPr>
          <w:rFonts w:ascii="Clear Sans" w:hAnsi="Clear Sans" w:cs="Clear Sans"/>
          <w:b/>
          <w:i/>
          <w:iCs/>
          <w:noProof/>
        </w:rPr>
      </w:pPr>
      <w:r w:rsidRPr="00B455EF">
        <w:rPr>
          <w:rFonts w:ascii="Clear Sans" w:hAnsi="Clear Sans" w:cs="Clear Sans"/>
          <w:i/>
          <w:iCs/>
          <w:noProof/>
        </w:rPr>
        <w:t>brainstorming</w:t>
      </w:r>
    </w:p>
    <w:p w14:paraId="7C1EC045" w14:textId="6967D13F" w:rsidR="00CF4AB0" w:rsidRPr="00B455EF" w:rsidRDefault="00CF4AB0" w:rsidP="00CF4AB0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noProof/>
        </w:rPr>
      </w:pPr>
      <w:r w:rsidRPr="00B455EF">
        <w:rPr>
          <w:rFonts w:ascii="Clear Sans" w:hAnsi="Clear Sans" w:cs="Clear Sans"/>
          <w:bCs/>
          <w:i/>
          <w:noProof/>
        </w:rPr>
        <w:t>prezentace žáků</w:t>
      </w:r>
    </w:p>
    <w:p w14:paraId="4ED33AF2" w14:textId="2014E3B9" w:rsidR="00B8567F" w:rsidRPr="00B455EF" w:rsidRDefault="00B8567F" w:rsidP="00CF4AB0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noProof/>
        </w:rPr>
      </w:pPr>
      <w:r w:rsidRPr="00B455EF">
        <w:rPr>
          <w:rFonts w:ascii="Clear Sans" w:hAnsi="Clear Sans" w:cs="Clear Sans"/>
          <w:bCs/>
          <w:i/>
          <w:noProof/>
        </w:rPr>
        <w:t>práce ve skupinách</w:t>
      </w:r>
    </w:p>
    <w:p w14:paraId="5129FE44" w14:textId="77777777" w:rsidR="00CF4AB0" w:rsidRPr="00B455EF" w:rsidRDefault="00CF4AB0" w:rsidP="00CF4AB0">
      <w:pPr>
        <w:rPr>
          <w:rFonts w:ascii="Clear Sans" w:hAnsi="Clear Sans" w:cs="Clear Sans"/>
        </w:rPr>
      </w:pPr>
    </w:p>
    <w:p w14:paraId="19FBC33D" w14:textId="77777777" w:rsidR="000A2F2C" w:rsidRPr="00B455EF" w:rsidRDefault="000A2F2C" w:rsidP="000A2F2C">
      <w:pPr>
        <w:pStyle w:val="Odstavecseseznamem"/>
        <w:rPr>
          <w:rFonts w:ascii="Clear Sans" w:hAnsi="Clear Sans" w:cs="Clear Sans"/>
        </w:rPr>
      </w:pPr>
    </w:p>
    <w:sectPr w:rsidR="000A2F2C" w:rsidRPr="00B455EF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7133B"/>
    <w:multiLevelType w:val="hybridMultilevel"/>
    <w:tmpl w:val="EE967D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73786"/>
    <w:multiLevelType w:val="hybridMultilevel"/>
    <w:tmpl w:val="9934E0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7585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A2F2C"/>
    <w:rsid w:val="000E3A28"/>
    <w:rsid w:val="000F0210"/>
    <w:rsid w:val="000F0B76"/>
    <w:rsid w:val="0010113E"/>
    <w:rsid w:val="00131C35"/>
    <w:rsid w:val="00146F13"/>
    <w:rsid w:val="00190E76"/>
    <w:rsid w:val="001A4196"/>
    <w:rsid w:val="001D71E6"/>
    <w:rsid w:val="00241B63"/>
    <w:rsid w:val="0027049A"/>
    <w:rsid w:val="002B593E"/>
    <w:rsid w:val="0035247D"/>
    <w:rsid w:val="003C4AC5"/>
    <w:rsid w:val="003E36FB"/>
    <w:rsid w:val="003E568C"/>
    <w:rsid w:val="00450D51"/>
    <w:rsid w:val="00462C52"/>
    <w:rsid w:val="0047144F"/>
    <w:rsid w:val="00472B40"/>
    <w:rsid w:val="00480447"/>
    <w:rsid w:val="004A1810"/>
    <w:rsid w:val="004B6420"/>
    <w:rsid w:val="004C5E41"/>
    <w:rsid w:val="004D5471"/>
    <w:rsid w:val="004E25B4"/>
    <w:rsid w:val="005028EE"/>
    <w:rsid w:val="005418D6"/>
    <w:rsid w:val="00586540"/>
    <w:rsid w:val="00593900"/>
    <w:rsid w:val="00596230"/>
    <w:rsid w:val="005C25AE"/>
    <w:rsid w:val="005F52B9"/>
    <w:rsid w:val="0060404C"/>
    <w:rsid w:val="00621E97"/>
    <w:rsid w:val="00631838"/>
    <w:rsid w:val="006513A9"/>
    <w:rsid w:val="00661A6D"/>
    <w:rsid w:val="006B45C7"/>
    <w:rsid w:val="0076098E"/>
    <w:rsid w:val="00762F4F"/>
    <w:rsid w:val="00781349"/>
    <w:rsid w:val="008447B2"/>
    <w:rsid w:val="00855409"/>
    <w:rsid w:val="008613FA"/>
    <w:rsid w:val="008D1945"/>
    <w:rsid w:val="008F3C78"/>
    <w:rsid w:val="008F6322"/>
    <w:rsid w:val="009A6946"/>
    <w:rsid w:val="009B06BF"/>
    <w:rsid w:val="009B67A7"/>
    <w:rsid w:val="009D22AF"/>
    <w:rsid w:val="009F4718"/>
    <w:rsid w:val="00A2018D"/>
    <w:rsid w:val="00A219EB"/>
    <w:rsid w:val="00A2487C"/>
    <w:rsid w:val="00A67C0E"/>
    <w:rsid w:val="00A81BA1"/>
    <w:rsid w:val="00AF5B40"/>
    <w:rsid w:val="00B157E4"/>
    <w:rsid w:val="00B25B66"/>
    <w:rsid w:val="00B3500A"/>
    <w:rsid w:val="00B43430"/>
    <w:rsid w:val="00B455EF"/>
    <w:rsid w:val="00B8567F"/>
    <w:rsid w:val="00B8623F"/>
    <w:rsid w:val="00B901DE"/>
    <w:rsid w:val="00B94D64"/>
    <w:rsid w:val="00B94F86"/>
    <w:rsid w:val="00BB1D3C"/>
    <w:rsid w:val="00BB5487"/>
    <w:rsid w:val="00C6454A"/>
    <w:rsid w:val="00C7044A"/>
    <w:rsid w:val="00CA5C51"/>
    <w:rsid w:val="00CA62D2"/>
    <w:rsid w:val="00CD5031"/>
    <w:rsid w:val="00CE4FB6"/>
    <w:rsid w:val="00CE52E3"/>
    <w:rsid w:val="00CF4AB0"/>
    <w:rsid w:val="00D15C7F"/>
    <w:rsid w:val="00D56AAD"/>
    <w:rsid w:val="00DC2B63"/>
    <w:rsid w:val="00DC7BB6"/>
    <w:rsid w:val="00DF76EE"/>
    <w:rsid w:val="00E04AA7"/>
    <w:rsid w:val="00E251C9"/>
    <w:rsid w:val="00E31678"/>
    <w:rsid w:val="00E5078D"/>
    <w:rsid w:val="00E60F5D"/>
    <w:rsid w:val="00E819C7"/>
    <w:rsid w:val="00EA7208"/>
    <w:rsid w:val="00EF1861"/>
    <w:rsid w:val="00EF7AA5"/>
    <w:rsid w:val="00F1757B"/>
    <w:rsid w:val="00F9081C"/>
    <w:rsid w:val="00F921A7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5B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character" w:customStyle="1" w:styleId="agcmg">
    <w:name w:val="a_gcmg"/>
    <w:basedOn w:val="Standardnpsmoodstavce"/>
    <w:rsid w:val="008F3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13</TotalTime>
  <Pages>2</Pages>
  <Words>244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srovnalova</dc:creator>
  <cp:lastModifiedBy>Veronika Brázdová</cp:lastModifiedBy>
  <cp:revision>12</cp:revision>
  <dcterms:created xsi:type="dcterms:W3CDTF">2025-08-19T15:17:00Z</dcterms:created>
  <dcterms:modified xsi:type="dcterms:W3CDTF">2025-09-30T07:46:00Z</dcterms:modified>
</cp:coreProperties>
</file>