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09A2C233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13208B">
        <w:rPr>
          <w:rFonts w:ascii="Ladislav" w:hAnsi="Ladislav"/>
          <w:b/>
          <w:noProof/>
          <w:sz w:val="32"/>
          <w:szCs w:val="28"/>
        </w:rPr>
        <w:t xml:space="preserve">Příběhostroj aneb </w:t>
      </w:r>
      <w:r>
        <w:rPr>
          <w:rFonts w:ascii="Ladislav" w:hAnsi="Ladislav"/>
          <w:b/>
          <w:noProof/>
          <w:sz w:val="32"/>
          <w:szCs w:val="28"/>
        </w:rPr>
        <w:t xml:space="preserve">Jak se stát </w:t>
      </w:r>
      <w:r w:rsidR="007909C7">
        <w:rPr>
          <w:rFonts w:ascii="Ladislav" w:hAnsi="Ladislav"/>
          <w:b/>
          <w:noProof/>
          <w:sz w:val="32"/>
          <w:szCs w:val="28"/>
        </w:rPr>
        <w:t>spisovatelem</w:t>
      </w:r>
      <w:r>
        <w:rPr>
          <w:rFonts w:ascii="Ladislav" w:hAnsi="Ladislav"/>
          <w:b/>
          <w:noProof/>
          <w:sz w:val="32"/>
          <w:szCs w:val="28"/>
        </w:rPr>
        <w:t xml:space="preserve"> </w:t>
      </w:r>
      <w:r w:rsidRPr="00CD5031">
        <w:rPr>
          <w:rFonts w:ascii="Ladislav" w:hAnsi="Ladislav"/>
          <w:b/>
          <w:noProof/>
          <w:sz w:val="28"/>
          <w:szCs w:val="28"/>
        </w:rPr>
        <w:t>(</w:t>
      </w:r>
      <w:r w:rsidR="007909C7">
        <w:rPr>
          <w:rFonts w:ascii="Ladislav" w:hAnsi="Ladislav"/>
          <w:b/>
          <w:noProof/>
          <w:sz w:val="28"/>
          <w:szCs w:val="28"/>
        </w:rPr>
        <w:t>literární dílna</w:t>
      </w:r>
      <w:r w:rsidRPr="00CD5031">
        <w:rPr>
          <w:rFonts w:ascii="Ladislav" w:hAnsi="Ladislav"/>
          <w:b/>
          <w:noProof/>
          <w:sz w:val="28"/>
          <w:szCs w:val="28"/>
        </w:rPr>
        <w:t>)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0CFA8E91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7909C7">
        <w:rPr>
          <w:rFonts w:ascii="Clear Sans" w:hAnsi="Clear Sans" w:cs="Clear Sans"/>
          <w:b/>
          <w:noProof/>
          <w:sz w:val="24"/>
        </w:rPr>
        <w:t>Jitka SLezáková</w:t>
      </w:r>
    </w:p>
    <w:p w14:paraId="4C3F0DDF" w14:textId="30C5BA59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7909C7">
        <w:rPr>
          <w:rFonts w:ascii="Clear Sans" w:hAnsi="Clear Sans" w:cs="Clear Sans"/>
          <w:i/>
          <w:noProof/>
          <w:sz w:val="24"/>
        </w:rPr>
        <w:t>5</w:t>
      </w:r>
      <w:r w:rsidRPr="009B06BF">
        <w:rPr>
          <w:rFonts w:ascii="Clear Sans" w:hAnsi="Clear Sans" w:cs="Clear Sans"/>
          <w:i/>
          <w:noProof/>
          <w:sz w:val="24"/>
        </w:rPr>
        <w:t>. ročník ZŠ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774DD8EE" w14:textId="6C069279" w:rsidR="000F0210" w:rsidRPr="00A02E05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  <w:r w:rsidRPr="00A02E05">
        <w:rPr>
          <w:rFonts w:ascii="Clear Sans" w:hAnsi="Clear Sans" w:cs="Clear Sans"/>
          <w:b/>
          <w:noProof/>
        </w:rPr>
        <w:t xml:space="preserve">Anotace: </w:t>
      </w:r>
      <w:r w:rsidR="007909C7" w:rsidRPr="00A02E05">
        <w:rPr>
          <w:rFonts w:ascii="Clear Sans" w:eastAsia="ClearSans" w:hAnsi="Clear Sans" w:cs="Clear Sans"/>
        </w:rPr>
        <w:t xml:space="preserve">Lekce klade důraz na praktické dovednosti žáků při vlastní tvorbě, které mohou využít např. v soutěži „O poklad </w:t>
      </w:r>
      <w:proofErr w:type="spellStart"/>
      <w:r w:rsidR="007909C7" w:rsidRPr="00A02E05">
        <w:rPr>
          <w:rFonts w:ascii="Clear Sans" w:eastAsia="ClearSans" w:hAnsi="Clear Sans" w:cs="Clear Sans"/>
        </w:rPr>
        <w:t>strýca</w:t>
      </w:r>
      <w:proofErr w:type="spellEnd"/>
      <w:r w:rsidR="007909C7" w:rsidRPr="00A02E05">
        <w:rPr>
          <w:rFonts w:ascii="Clear Sans" w:eastAsia="ClearSans" w:hAnsi="Clear Sans" w:cs="Clear Sans"/>
        </w:rPr>
        <w:t xml:space="preserve"> </w:t>
      </w:r>
      <w:proofErr w:type="spellStart"/>
      <w:r w:rsidR="007909C7" w:rsidRPr="00A02E05">
        <w:rPr>
          <w:rFonts w:ascii="Clear Sans" w:eastAsia="ClearSans" w:hAnsi="Clear Sans" w:cs="Clear Sans"/>
        </w:rPr>
        <w:t>Juráša</w:t>
      </w:r>
      <w:proofErr w:type="spellEnd"/>
      <w:r w:rsidR="007909C7" w:rsidRPr="00A02E05">
        <w:rPr>
          <w:rFonts w:ascii="Clear Sans" w:eastAsia="ClearSans" w:hAnsi="Clear Sans" w:cs="Clear Sans"/>
        </w:rPr>
        <w:t>“. Rozvíjí kreativitu a představuje možné principy tvorby i samotný tvůrčí proces: kde brát nápady, jak se rozepsat, uspořádat myšlenky nebo jak oživit hlavního hrdinu.</w:t>
      </w:r>
    </w:p>
    <w:p w14:paraId="2A2C74D0" w14:textId="60B57C54" w:rsidR="000F0210" w:rsidRPr="00A02E05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54A1902D" w14:textId="77777777" w:rsidR="000F0210" w:rsidRPr="00A02E05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3D009C2B" w14:textId="77777777" w:rsidR="000F0210" w:rsidRPr="00A02E05" w:rsidRDefault="000F0210" w:rsidP="000F0210">
      <w:pPr>
        <w:rPr>
          <w:rFonts w:ascii="Clear Sans" w:hAnsi="Clear Sans" w:cs="Clear Sans"/>
          <w:b/>
          <w:noProof/>
        </w:rPr>
      </w:pPr>
      <w:r w:rsidRPr="00A02E05">
        <w:rPr>
          <w:rFonts w:ascii="Clear Sans" w:hAnsi="Clear Sans" w:cs="Clear Sans"/>
          <w:b/>
          <w:noProof/>
        </w:rPr>
        <w:t xml:space="preserve">Cíle lekce: </w:t>
      </w:r>
    </w:p>
    <w:p w14:paraId="061CDF72" w14:textId="795A4625" w:rsidR="007909C7" w:rsidRPr="00A02E05" w:rsidRDefault="007909C7" w:rsidP="007909C7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A02E05">
        <w:rPr>
          <w:rFonts w:ascii="Clear Sans" w:hAnsi="Clear Sans" w:cs="Clear Sans"/>
          <w:i/>
          <w:noProof/>
        </w:rPr>
        <w:t>povzbudit žáky k vlastní  literární tvorbě</w:t>
      </w:r>
    </w:p>
    <w:p w14:paraId="1CB4D449" w14:textId="52A3A7C1" w:rsidR="007909C7" w:rsidRPr="00A02E05" w:rsidRDefault="007909C7" w:rsidP="007909C7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A02E05">
        <w:rPr>
          <w:rFonts w:ascii="Clear Sans" w:hAnsi="Clear Sans" w:cs="Clear Sans"/>
          <w:i/>
          <w:noProof/>
        </w:rPr>
        <w:t>žáci rozvíjí své kreativní myšlení a schopnosti</w:t>
      </w:r>
    </w:p>
    <w:p w14:paraId="6040B883" w14:textId="6B6770F3" w:rsidR="007909C7" w:rsidRPr="00A02E05" w:rsidRDefault="007909C7" w:rsidP="007909C7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A02E05">
        <w:rPr>
          <w:rFonts w:ascii="Clear Sans" w:hAnsi="Clear Sans" w:cs="Clear Sans"/>
          <w:i/>
        </w:rPr>
        <w:t>uvědomí si základy výstavby textu</w:t>
      </w:r>
    </w:p>
    <w:p w14:paraId="2DF358CA" w14:textId="7A65124F" w:rsidR="007909C7" w:rsidRPr="00A02E05" w:rsidRDefault="007909C7" w:rsidP="007909C7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A02E05">
        <w:rPr>
          <w:rFonts w:ascii="Clear Sans" w:hAnsi="Clear Sans" w:cs="Clear Sans"/>
          <w:i/>
        </w:rPr>
        <w:t>rozšiřují slovní zásobu</w:t>
      </w:r>
    </w:p>
    <w:p w14:paraId="5C8129BE" w14:textId="18BB09B2" w:rsidR="000F0210" w:rsidRPr="00A02E05" w:rsidRDefault="000F0210" w:rsidP="000F0210">
      <w:pPr>
        <w:rPr>
          <w:rFonts w:ascii="Clear Sans" w:hAnsi="Clear Sans" w:cs="Clear Sans"/>
        </w:rPr>
      </w:pPr>
    </w:p>
    <w:p w14:paraId="07AC2CED" w14:textId="77777777" w:rsidR="000F0210" w:rsidRPr="00A02E05" w:rsidRDefault="000F0210" w:rsidP="000F0210">
      <w:pPr>
        <w:rPr>
          <w:rFonts w:ascii="Clear Sans" w:hAnsi="Clear Sans" w:cs="Clear Sans"/>
          <w:noProof/>
        </w:rPr>
      </w:pPr>
      <w:r w:rsidRPr="00A02E05">
        <w:rPr>
          <w:rFonts w:ascii="Clear Sans" w:hAnsi="Clear Sans" w:cs="Clear Sans"/>
          <w:b/>
          <w:noProof/>
        </w:rPr>
        <w:t xml:space="preserve">Využité metody: </w:t>
      </w:r>
    </w:p>
    <w:p w14:paraId="1909A773" w14:textId="4892D02F" w:rsidR="007909C7" w:rsidRPr="00A02E05" w:rsidRDefault="007909C7" w:rsidP="007909C7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A02E05">
        <w:rPr>
          <w:rFonts w:ascii="Clear Sans" w:hAnsi="Clear Sans" w:cs="Clear Sans"/>
          <w:i/>
          <w:noProof/>
        </w:rPr>
        <w:t>brainstorming</w:t>
      </w:r>
    </w:p>
    <w:p w14:paraId="22699EC0" w14:textId="4349658E" w:rsidR="007909C7" w:rsidRPr="00A02E05" w:rsidRDefault="007909C7" w:rsidP="007909C7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A02E05">
        <w:rPr>
          <w:rFonts w:ascii="Clear Sans" w:hAnsi="Clear Sans" w:cs="Clear Sans"/>
          <w:i/>
        </w:rPr>
        <w:t>dotazník hrdiny</w:t>
      </w:r>
    </w:p>
    <w:p w14:paraId="48FBF986" w14:textId="71C9C130" w:rsidR="007909C7" w:rsidRPr="00A02E05" w:rsidRDefault="007909C7" w:rsidP="007909C7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A02E05">
        <w:rPr>
          <w:rFonts w:ascii="Clear Sans" w:hAnsi="Clear Sans" w:cs="Clear Sans"/>
          <w:i/>
        </w:rPr>
        <w:t>praktické cvičení ke slovní zásobě</w:t>
      </w:r>
    </w:p>
    <w:p w14:paraId="05A0785A" w14:textId="64054F03" w:rsidR="007909C7" w:rsidRPr="00A02E05" w:rsidRDefault="007909C7" w:rsidP="007909C7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A02E05">
        <w:rPr>
          <w:rFonts w:ascii="Clear Sans" w:hAnsi="Clear Sans" w:cs="Clear Sans"/>
          <w:i/>
        </w:rPr>
        <w:t>společná tvorba krátkého příběhu</w:t>
      </w:r>
    </w:p>
    <w:p w14:paraId="0EB5FA1D" w14:textId="77777777" w:rsidR="006B45C7" w:rsidRPr="00A02E05" w:rsidRDefault="006B45C7"/>
    <w:sectPr w:rsidR="006B45C7" w:rsidRPr="00A02E05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3489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3208B"/>
    <w:rsid w:val="00146F13"/>
    <w:rsid w:val="00176B69"/>
    <w:rsid w:val="00190E76"/>
    <w:rsid w:val="001D71E6"/>
    <w:rsid w:val="00241B63"/>
    <w:rsid w:val="0027049A"/>
    <w:rsid w:val="002B593E"/>
    <w:rsid w:val="0035247D"/>
    <w:rsid w:val="003C257A"/>
    <w:rsid w:val="003E36FB"/>
    <w:rsid w:val="003E568C"/>
    <w:rsid w:val="00450D51"/>
    <w:rsid w:val="00462C52"/>
    <w:rsid w:val="0047144F"/>
    <w:rsid w:val="00472B40"/>
    <w:rsid w:val="004B6420"/>
    <w:rsid w:val="004C5E41"/>
    <w:rsid w:val="004D5471"/>
    <w:rsid w:val="005028EE"/>
    <w:rsid w:val="00596230"/>
    <w:rsid w:val="005C25AE"/>
    <w:rsid w:val="005F52B9"/>
    <w:rsid w:val="0060404C"/>
    <w:rsid w:val="00621E97"/>
    <w:rsid w:val="00631838"/>
    <w:rsid w:val="00661A6D"/>
    <w:rsid w:val="006B45C7"/>
    <w:rsid w:val="0076098E"/>
    <w:rsid w:val="00762F4F"/>
    <w:rsid w:val="00781349"/>
    <w:rsid w:val="007909C7"/>
    <w:rsid w:val="008447B2"/>
    <w:rsid w:val="00855409"/>
    <w:rsid w:val="008613FA"/>
    <w:rsid w:val="008D1945"/>
    <w:rsid w:val="008F6322"/>
    <w:rsid w:val="009A6946"/>
    <w:rsid w:val="009B06BF"/>
    <w:rsid w:val="009B67A7"/>
    <w:rsid w:val="009D22AF"/>
    <w:rsid w:val="009F4718"/>
    <w:rsid w:val="00A02E05"/>
    <w:rsid w:val="00A67C0E"/>
    <w:rsid w:val="00A81BA1"/>
    <w:rsid w:val="00AF5B40"/>
    <w:rsid w:val="00B157E4"/>
    <w:rsid w:val="00B3500A"/>
    <w:rsid w:val="00B43430"/>
    <w:rsid w:val="00B8623F"/>
    <w:rsid w:val="00B901DE"/>
    <w:rsid w:val="00B94D64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3</TotalTime>
  <Pages>1</Pages>
  <Words>105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Veronika Brázdová</cp:lastModifiedBy>
  <cp:revision>6</cp:revision>
  <dcterms:created xsi:type="dcterms:W3CDTF">2025-08-11T13:20:00Z</dcterms:created>
  <dcterms:modified xsi:type="dcterms:W3CDTF">2025-08-20T09:56:00Z</dcterms:modified>
</cp:coreProperties>
</file>