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Pr="00900EE9" w:rsidRDefault="000F0210" w:rsidP="000F0210">
      <w:pPr>
        <w:rPr>
          <w:rFonts w:ascii="Clear Sans" w:hAnsi="Clear Sans" w:cs="Clear Sans"/>
          <w:b/>
          <w:noProof/>
          <w:sz w:val="24"/>
          <w:szCs w:val="24"/>
        </w:rPr>
      </w:pPr>
    </w:p>
    <w:p w14:paraId="109DF163" w14:textId="438ECCDA" w:rsidR="000F0210" w:rsidRPr="003D3458" w:rsidRDefault="000F0210" w:rsidP="000F0210">
      <w:pPr>
        <w:rPr>
          <w:rFonts w:ascii="Ladislav" w:hAnsi="Ladislav" w:cs="Clear Sans"/>
          <w:b/>
          <w:noProof/>
          <w:sz w:val="32"/>
          <w:szCs w:val="32"/>
        </w:rPr>
      </w:pPr>
      <w:r w:rsidRPr="003D3458">
        <w:rPr>
          <w:rFonts w:ascii="Ladislav" w:hAnsi="Ladislav" w:cs="Clear Sans"/>
          <w:b/>
          <w:noProof/>
          <w:sz w:val="32"/>
          <w:szCs w:val="32"/>
        </w:rPr>
        <w:t xml:space="preserve">Název lekce:  </w:t>
      </w:r>
      <w:r w:rsidR="00900EE9" w:rsidRPr="003D3458">
        <w:rPr>
          <w:rFonts w:ascii="Ladislav" w:hAnsi="Ladislav" w:cs="Clear Sans"/>
          <w:b/>
          <w:noProof/>
          <w:sz w:val="32"/>
          <w:szCs w:val="32"/>
        </w:rPr>
        <w:t>Poslední člověk</w:t>
      </w:r>
    </w:p>
    <w:p w14:paraId="5DEF8961" w14:textId="0CAC33F5" w:rsidR="000E3A28" w:rsidRPr="00900EE9" w:rsidRDefault="000E3A28" w:rsidP="00E5078D">
      <w:pPr>
        <w:rPr>
          <w:rFonts w:ascii="Clear Sans" w:hAnsi="Clear Sans" w:cs="Clear Sans"/>
          <w:b/>
          <w:noProof/>
          <w:sz w:val="24"/>
          <w:szCs w:val="24"/>
          <w:u w:val="single"/>
        </w:rPr>
      </w:pPr>
    </w:p>
    <w:p w14:paraId="743C66C2" w14:textId="3E074997" w:rsidR="000F0210" w:rsidRPr="00900EE9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00EE9">
        <w:rPr>
          <w:rFonts w:ascii="Clear Sans" w:hAnsi="Clear Sans" w:cs="Clear Sans"/>
          <w:b/>
          <w:noProof/>
          <w:sz w:val="24"/>
          <w:szCs w:val="24"/>
        </w:rPr>
        <w:t xml:space="preserve">Lektor:  </w:t>
      </w:r>
      <w:r w:rsidR="00F5669C" w:rsidRPr="00900EE9">
        <w:rPr>
          <w:rFonts w:ascii="Clear Sans" w:hAnsi="Clear Sans" w:cs="Clear Sans"/>
          <w:b/>
          <w:noProof/>
          <w:sz w:val="24"/>
          <w:szCs w:val="24"/>
        </w:rPr>
        <w:t>Jitka Slezáková</w:t>
      </w:r>
    </w:p>
    <w:p w14:paraId="4C3F0DDF" w14:textId="7D481613" w:rsidR="000F0210" w:rsidRPr="00900EE9" w:rsidRDefault="000F0210" w:rsidP="000F0210">
      <w:pPr>
        <w:rPr>
          <w:rFonts w:ascii="Clear Sans" w:hAnsi="Clear Sans" w:cs="Clear Sans"/>
          <w:i/>
          <w:noProof/>
          <w:sz w:val="24"/>
          <w:szCs w:val="24"/>
        </w:rPr>
      </w:pPr>
      <w:r w:rsidRPr="00900EE9">
        <w:rPr>
          <w:rFonts w:ascii="Clear Sans" w:hAnsi="Clear Sans" w:cs="Clear Sans"/>
          <w:b/>
          <w:noProof/>
          <w:sz w:val="24"/>
          <w:szCs w:val="24"/>
        </w:rPr>
        <w:t xml:space="preserve">Určení: </w:t>
      </w:r>
      <w:r w:rsidRPr="00900EE9">
        <w:rPr>
          <w:rFonts w:ascii="Clear Sans" w:hAnsi="Clear Sans" w:cs="Clear Sans"/>
          <w:i/>
          <w:noProof/>
          <w:sz w:val="24"/>
          <w:szCs w:val="24"/>
        </w:rPr>
        <w:t xml:space="preserve"> </w:t>
      </w:r>
      <w:r w:rsidR="00900EE9" w:rsidRPr="00900EE9">
        <w:rPr>
          <w:rFonts w:ascii="Clear Sans" w:hAnsi="Clear Sans" w:cs="Clear Sans"/>
          <w:i/>
          <w:noProof/>
          <w:sz w:val="24"/>
          <w:szCs w:val="24"/>
        </w:rPr>
        <w:t>6</w:t>
      </w:r>
      <w:r w:rsidRPr="00900EE9">
        <w:rPr>
          <w:rFonts w:ascii="Clear Sans" w:hAnsi="Clear Sans" w:cs="Clear Sans"/>
          <w:i/>
          <w:noProof/>
          <w:sz w:val="24"/>
          <w:szCs w:val="24"/>
        </w:rPr>
        <w:t>. ročník ZŠ</w:t>
      </w:r>
    </w:p>
    <w:p w14:paraId="2A040558" w14:textId="2CE513FC" w:rsidR="000F0210" w:rsidRPr="00900EE9" w:rsidRDefault="000F0210" w:rsidP="000F0210">
      <w:pPr>
        <w:rPr>
          <w:rFonts w:ascii="Clear Sans" w:hAnsi="Clear Sans" w:cs="Clear Sans"/>
          <w:i/>
          <w:noProof/>
          <w:sz w:val="24"/>
          <w:szCs w:val="24"/>
        </w:rPr>
      </w:pPr>
      <w:r w:rsidRPr="00900EE9">
        <w:rPr>
          <w:rFonts w:ascii="Clear Sans" w:hAnsi="Clear Sans" w:cs="Clear Sans"/>
          <w:b/>
          <w:noProof/>
          <w:sz w:val="24"/>
          <w:szCs w:val="24"/>
        </w:rPr>
        <w:t xml:space="preserve">Časová dotace: </w:t>
      </w:r>
      <w:r w:rsidRPr="00900EE9">
        <w:rPr>
          <w:rFonts w:ascii="Clear Sans" w:hAnsi="Clear Sans" w:cs="Clear Sans"/>
          <w:i/>
          <w:noProof/>
          <w:sz w:val="24"/>
          <w:szCs w:val="24"/>
        </w:rPr>
        <w:t>90 min</w:t>
      </w:r>
    </w:p>
    <w:p w14:paraId="0D77FCB6" w14:textId="57B049E5" w:rsidR="00900EE9" w:rsidRPr="003D3458" w:rsidRDefault="000F0210" w:rsidP="00900EE9">
      <w:p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hAnsi="Clear Sans" w:cs="Clear Sans"/>
          <w:b/>
          <w:noProof/>
        </w:rPr>
        <w:t xml:space="preserve">Anotace: </w:t>
      </w:r>
      <w:r w:rsidR="00900EE9" w:rsidRPr="003D3458">
        <w:rPr>
          <w:rFonts w:ascii="Clear Sans" w:hAnsi="Clear Sans" w:cs="Clear Sans"/>
        </w:rPr>
        <w:t xml:space="preserve">Literární lekce je interaktivním seznámením se sci-fi knihou </w:t>
      </w:r>
      <w:r w:rsidR="00900EE9" w:rsidRPr="003D3458">
        <w:rPr>
          <w:rStyle w:val="Zdraznn"/>
          <w:rFonts w:ascii="Clear Sans" w:hAnsi="Clear Sans" w:cs="Clear Sans"/>
        </w:rPr>
        <w:t>Poslední člověk</w:t>
      </w:r>
      <w:r w:rsidR="00900EE9" w:rsidRPr="003D3458">
        <w:rPr>
          <w:rFonts w:ascii="Clear Sans" w:hAnsi="Clear Sans" w:cs="Clear Sans"/>
        </w:rPr>
        <w:t xml:space="preserve"> (Lee Bacon). Žáci poznávají příběh robota a dívky Emy v budoucím světě bez lidí. Důraz je kladen na předčítání ukázek z textu, metody kritického myšlení a diskusi o etických otázkách týkajících se b</w:t>
      </w:r>
      <w:r w:rsidR="00900EE9" w:rsidRPr="003D3458">
        <w:rPr>
          <w:rFonts w:ascii="Clear Sans" w:eastAsia="Times New Roman" w:hAnsi="Clear Sans" w:cs="Clear Sans"/>
        </w:rPr>
        <w:t>udoucnosti lidstva a vztahu lidí a technologií.</w:t>
      </w:r>
    </w:p>
    <w:p w14:paraId="54E4A6E1" w14:textId="77777777" w:rsidR="00C7609E" w:rsidRPr="003D3458" w:rsidRDefault="00C7609E" w:rsidP="000F0210">
      <w:pPr>
        <w:rPr>
          <w:rFonts w:ascii="Clear Sans" w:hAnsi="Clear Sans" w:cs="Clear Sans"/>
          <w:b/>
          <w:noProof/>
        </w:rPr>
      </w:pPr>
    </w:p>
    <w:p w14:paraId="3D009C2B" w14:textId="1178731C" w:rsidR="000F0210" w:rsidRPr="003D3458" w:rsidRDefault="000F0210" w:rsidP="000F0210">
      <w:pPr>
        <w:rPr>
          <w:rFonts w:ascii="Clear Sans" w:hAnsi="Clear Sans" w:cs="Clear Sans"/>
          <w:b/>
          <w:noProof/>
        </w:rPr>
      </w:pPr>
      <w:r w:rsidRPr="003D3458">
        <w:rPr>
          <w:rFonts w:ascii="Clear Sans" w:hAnsi="Clear Sans" w:cs="Clear Sans"/>
          <w:b/>
          <w:noProof/>
        </w:rPr>
        <w:t xml:space="preserve">Cíle lekce: </w:t>
      </w:r>
    </w:p>
    <w:p w14:paraId="35B6EB24" w14:textId="2B430D70" w:rsidR="00900EE9" w:rsidRPr="003D3458" w:rsidRDefault="00B315E9" w:rsidP="0058135A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r</w:t>
      </w:r>
      <w:r w:rsidR="00900EE9" w:rsidRPr="003D3458">
        <w:rPr>
          <w:rFonts w:ascii="Clear Sans" w:eastAsia="Times New Roman" w:hAnsi="Clear Sans" w:cs="Clear Sans"/>
          <w:i/>
          <w:iCs/>
        </w:rPr>
        <w:t>ozvíjet porozumění textu, práci s ukázkou a schopnost vyvozovat souvislosti</w:t>
      </w:r>
    </w:p>
    <w:p w14:paraId="456798D2" w14:textId="05B38148" w:rsidR="00900EE9" w:rsidRPr="003D3458" w:rsidRDefault="00B315E9" w:rsidP="0058135A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p</w:t>
      </w:r>
      <w:r w:rsidR="00900EE9" w:rsidRPr="003D3458">
        <w:rPr>
          <w:rFonts w:ascii="Clear Sans" w:eastAsia="Times New Roman" w:hAnsi="Clear Sans" w:cs="Clear Sans"/>
          <w:i/>
          <w:iCs/>
        </w:rPr>
        <w:t xml:space="preserve">odnítit kritické myšlení </w:t>
      </w:r>
    </w:p>
    <w:p w14:paraId="325E9AD7" w14:textId="2C270485" w:rsidR="00900EE9" w:rsidRPr="003D3458" w:rsidRDefault="00B315E9" w:rsidP="0058135A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p</w:t>
      </w:r>
      <w:r w:rsidR="00900EE9" w:rsidRPr="003D3458">
        <w:rPr>
          <w:rFonts w:ascii="Clear Sans" w:eastAsia="Times New Roman" w:hAnsi="Clear Sans" w:cs="Clear Sans"/>
          <w:i/>
          <w:iCs/>
        </w:rPr>
        <w:t xml:space="preserve">odporovat kreativní vyjadřování při interpretaci ilustrací, symbolů </w:t>
      </w:r>
    </w:p>
    <w:p w14:paraId="7266E8D1" w14:textId="45D79802" w:rsidR="00900EE9" w:rsidRPr="003D3458" w:rsidRDefault="00B315E9" w:rsidP="0058135A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r</w:t>
      </w:r>
      <w:r w:rsidR="00900EE9" w:rsidRPr="003D3458">
        <w:rPr>
          <w:rFonts w:ascii="Clear Sans" w:eastAsia="Times New Roman" w:hAnsi="Clear Sans" w:cs="Clear Sans"/>
          <w:i/>
          <w:iCs/>
        </w:rPr>
        <w:t>ozvíjet digitální gramotnost a schopnost smysluplného použití technologií (AI, jednoduché programování)</w:t>
      </w:r>
    </w:p>
    <w:p w14:paraId="70FE9B66" w14:textId="4C8A2CA8" w:rsidR="00900EE9" w:rsidRPr="003D3458" w:rsidRDefault="00B315E9" w:rsidP="0058135A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709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p</w:t>
      </w:r>
      <w:r w:rsidR="00900EE9" w:rsidRPr="003D3458">
        <w:rPr>
          <w:rFonts w:ascii="Clear Sans" w:eastAsia="Times New Roman" w:hAnsi="Clear Sans" w:cs="Clear Sans"/>
          <w:i/>
          <w:iCs/>
        </w:rPr>
        <w:t>osilovat schopnost spolupráce při řešení úkolů ve dvojicích či skupině</w:t>
      </w:r>
    </w:p>
    <w:p w14:paraId="5E4B7FF3" w14:textId="77777777" w:rsidR="00C7609E" w:rsidRPr="003D3458" w:rsidRDefault="00C7609E" w:rsidP="000F0210">
      <w:pPr>
        <w:rPr>
          <w:rFonts w:ascii="Clear Sans" w:hAnsi="Clear Sans" w:cs="Clear Sans"/>
          <w:b/>
          <w:noProof/>
        </w:rPr>
      </w:pPr>
    </w:p>
    <w:p w14:paraId="07AC2CED" w14:textId="76094FE8" w:rsidR="000F0210" w:rsidRPr="003D3458" w:rsidRDefault="000F0210" w:rsidP="000F0210">
      <w:pPr>
        <w:rPr>
          <w:rFonts w:ascii="Clear Sans" w:hAnsi="Clear Sans" w:cs="Clear Sans"/>
          <w:noProof/>
        </w:rPr>
      </w:pPr>
      <w:r w:rsidRPr="003D3458">
        <w:rPr>
          <w:rFonts w:ascii="Clear Sans" w:hAnsi="Clear Sans" w:cs="Clear Sans"/>
          <w:b/>
          <w:noProof/>
        </w:rPr>
        <w:t xml:space="preserve">Využité metody: </w:t>
      </w:r>
    </w:p>
    <w:p w14:paraId="2E845154" w14:textId="0D61E519" w:rsidR="00900EE9" w:rsidRPr="003D3458" w:rsidRDefault="00B315E9" w:rsidP="00900EE9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č</w:t>
      </w:r>
      <w:r w:rsidR="00900EE9" w:rsidRPr="003D3458">
        <w:rPr>
          <w:rFonts w:ascii="Clear Sans" w:eastAsia="Times New Roman" w:hAnsi="Clear Sans" w:cs="Clear Sans"/>
          <w:i/>
          <w:iCs/>
        </w:rPr>
        <w:t xml:space="preserve">tení s porozuměním, vyvozování, předvídání </w:t>
      </w:r>
    </w:p>
    <w:p w14:paraId="6365A5B0" w14:textId="0628DD47" w:rsidR="00900EE9" w:rsidRPr="003D3458" w:rsidRDefault="00B315E9" w:rsidP="00900EE9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b</w:t>
      </w:r>
      <w:r w:rsidR="00900EE9" w:rsidRPr="003D3458">
        <w:rPr>
          <w:rFonts w:ascii="Clear Sans" w:eastAsia="Times New Roman" w:hAnsi="Clear Sans" w:cs="Clear Sans"/>
          <w:i/>
          <w:iCs/>
        </w:rPr>
        <w:t>rainstorming</w:t>
      </w:r>
    </w:p>
    <w:p w14:paraId="5B2AC5F3" w14:textId="4D5E4CE0" w:rsidR="00900EE9" w:rsidRPr="003D3458" w:rsidRDefault="00B315E9" w:rsidP="00900EE9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i</w:t>
      </w:r>
      <w:r w:rsidR="00900EE9" w:rsidRPr="003D3458">
        <w:rPr>
          <w:rFonts w:ascii="Clear Sans" w:eastAsia="Times New Roman" w:hAnsi="Clear Sans" w:cs="Clear Sans"/>
          <w:i/>
          <w:iCs/>
        </w:rPr>
        <w:t>nterpretace a argumentace</w:t>
      </w:r>
    </w:p>
    <w:p w14:paraId="12F8E454" w14:textId="726C3E75" w:rsidR="00900EE9" w:rsidRPr="003D3458" w:rsidRDefault="00B315E9" w:rsidP="00900EE9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h</w:t>
      </w:r>
      <w:r w:rsidR="00900EE9" w:rsidRPr="003D3458">
        <w:rPr>
          <w:rFonts w:ascii="Clear Sans" w:eastAsia="Times New Roman" w:hAnsi="Clear Sans" w:cs="Clear Sans"/>
          <w:i/>
          <w:iCs/>
        </w:rPr>
        <w:t>ra v rolích – simulace dialogu s postavou robota prostřednictvím</w:t>
      </w:r>
    </w:p>
    <w:p w14:paraId="12E3BF62" w14:textId="7DB9A3F3" w:rsidR="00727BC8" w:rsidRPr="003D3458" w:rsidRDefault="00B315E9" w:rsidP="00E436C6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Clear Sans" w:hAnsi="Clear Sans" w:cs="Clear Sans"/>
          <w:i/>
          <w:iCs/>
        </w:rPr>
      </w:pPr>
      <w:r w:rsidRPr="003D3458">
        <w:rPr>
          <w:rFonts w:ascii="Clear Sans" w:eastAsia="Times New Roman" w:hAnsi="Clear Sans" w:cs="Clear Sans"/>
          <w:i/>
          <w:iCs/>
        </w:rPr>
        <w:t>p</w:t>
      </w:r>
      <w:r w:rsidR="00900EE9" w:rsidRPr="003D3458">
        <w:rPr>
          <w:rFonts w:ascii="Clear Sans" w:eastAsia="Times New Roman" w:hAnsi="Clear Sans" w:cs="Clear Sans"/>
          <w:i/>
          <w:iCs/>
        </w:rPr>
        <w:t xml:space="preserve">ráce s technologiemi </w:t>
      </w:r>
      <w:r w:rsidR="00900EE9" w:rsidRPr="003D3458">
        <w:rPr>
          <w:rFonts w:ascii="Clear Sans" w:hAnsi="Clear Sans" w:cs="Clear Sans"/>
          <w:i/>
          <w:iCs/>
        </w:rPr>
        <w:t>(</w:t>
      </w:r>
      <w:proofErr w:type="spellStart"/>
      <w:r w:rsidR="00900EE9" w:rsidRPr="003D3458">
        <w:rPr>
          <w:rFonts w:ascii="Clear Sans" w:hAnsi="Clear Sans" w:cs="Clear Sans"/>
          <w:i/>
          <w:iCs/>
        </w:rPr>
        <w:t>ChatGPT</w:t>
      </w:r>
      <w:proofErr w:type="spellEnd"/>
      <w:r w:rsidR="00900EE9" w:rsidRPr="003D3458">
        <w:rPr>
          <w:rFonts w:ascii="Clear Sans" w:hAnsi="Clear Sans" w:cs="Clear Sans"/>
          <w:i/>
          <w:iCs/>
        </w:rPr>
        <w:t xml:space="preserve">, </w:t>
      </w:r>
      <w:proofErr w:type="spellStart"/>
      <w:proofErr w:type="gramStart"/>
      <w:r w:rsidR="00900EE9" w:rsidRPr="003D3458">
        <w:rPr>
          <w:rFonts w:ascii="Clear Sans" w:hAnsi="Clear Sans" w:cs="Clear Sans"/>
          <w:i/>
          <w:iCs/>
        </w:rPr>
        <w:t>Micro:bit</w:t>
      </w:r>
      <w:proofErr w:type="spellEnd"/>
      <w:proofErr w:type="gramEnd"/>
      <w:r w:rsidR="00900EE9" w:rsidRPr="003D3458">
        <w:rPr>
          <w:rFonts w:ascii="Clear Sans" w:hAnsi="Clear Sans" w:cs="Clear Sans"/>
          <w:i/>
          <w:iCs/>
        </w:rPr>
        <w:t>)</w:t>
      </w:r>
    </w:p>
    <w:sectPr w:rsidR="00727BC8" w:rsidRPr="003D3458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041B"/>
    <w:multiLevelType w:val="hybridMultilevel"/>
    <w:tmpl w:val="6F28D04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459CA"/>
    <w:multiLevelType w:val="hybridMultilevel"/>
    <w:tmpl w:val="DDD0F64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5371089"/>
    <w:multiLevelType w:val="hybridMultilevel"/>
    <w:tmpl w:val="214E181C"/>
    <w:lvl w:ilvl="0" w:tplc="2F6A8020">
      <w:numFmt w:val="bullet"/>
      <w:lvlText w:val=""/>
      <w:lvlJc w:val="left"/>
      <w:pPr>
        <w:ind w:left="1080" w:hanging="360"/>
      </w:pPr>
      <w:rPr>
        <w:rFonts w:ascii="Clear Sans" w:eastAsia="Times New Roman" w:hAnsi="Clear Sans" w:cs="Clear San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89210C"/>
    <w:multiLevelType w:val="hybridMultilevel"/>
    <w:tmpl w:val="FD487B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73BAA"/>
    <w:multiLevelType w:val="hybridMultilevel"/>
    <w:tmpl w:val="2BF47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A1F78"/>
    <w:multiLevelType w:val="multilevel"/>
    <w:tmpl w:val="FCD0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AE30BE"/>
    <w:multiLevelType w:val="hybridMultilevel"/>
    <w:tmpl w:val="29D4F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B4EBB"/>
    <w:multiLevelType w:val="hybridMultilevel"/>
    <w:tmpl w:val="B4687EEE"/>
    <w:lvl w:ilvl="0" w:tplc="2F6A8020">
      <w:numFmt w:val="bullet"/>
      <w:lvlText w:val=""/>
      <w:lvlJc w:val="left"/>
      <w:pPr>
        <w:ind w:left="720" w:hanging="360"/>
      </w:pPr>
      <w:rPr>
        <w:rFonts w:ascii="Clear Sans" w:eastAsia="Times New Roman" w:hAnsi="Clear Sans" w:cs="Clear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9012E"/>
    <w:multiLevelType w:val="multilevel"/>
    <w:tmpl w:val="E202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1"/>
  </w:num>
  <w:num w:numId="5">
    <w:abstractNumId w:val="2"/>
  </w:num>
  <w:num w:numId="6">
    <w:abstractNumId w:val="0"/>
  </w:num>
  <w:num w:numId="7">
    <w:abstractNumId w:val="5"/>
  </w:num>
  <w:num w:numId="8">
    <w:abstractNumId w:val="14"/>
  </w:num>
  <w:num w:numId="9">
    <w:abstractNumId w:val="10"/>
  </w:num>
  <w:num w:numId="10">
    <w:abstractNumId w:val="3"/>
  </w:num>
  <w:num w:numId="11">
    <w:abstractNumId w:val="6"/>
  </w:num>
  <w:num w:numId="12">
    <w:abstractNumId w:val="13"/>
  </w:num>
  <w:num w:numId="13">
    <w:abstractNumId w:val="4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963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B1706"/>
    <w:rsid w:val="003D3458"/>
    <w:rsid w:val="003E36FB"/>
    <w:rsid w:val="003E568C"/>
    <w:rsid w:val="00450D51"/>
    <w:rsid w:val="00462C52"/>
    <w:rsid w:val="0047144F"/>
    <w:rsid w:val="00472B40"/>
    <w:rsid w:val="004746D3"/>
    <w:rsid w:val="004B6420"/>
    <w:rsid w:val="004C5E41"/>
    <w:rsid w:val="004D5471"/>
    <w:rsid w:val="005028EE"/>
    <w:rsid w:val="00537402"/>
    <w:rsid w:val="0058135A"/>
    <w:rsid w:val="00592125"/>
    <w:rsid w:val="00596230"/>
    <w:rsid w:val="005C25AE"/>
    <w:rsid w:val="005F52B9"/>
    <w:rsid w:val="0060404C"/>
    <w:rsid w:val="00621E97"/>
    <w:rsid w:val="00631838"/>
    <w:rsid w:val="00661A6D"/>
    <w:rsid w:val="006B45C7"/>
    <w:rsid w:val="00727BC8"/>
    <w:rsid w:val="007417BF"/>
    <w:rsid w:val="0076098E"/>
    <w:rsid w:val="00762F4F"/>
    <w:rsid w:val="00781349"/>
    <w:rsid w:val="00786D3F"/>
    <w:rsid w:val="008447B2"/>
    <w:rsid w:val="00855409"/>
    <w:rsid w:val="008613FA"/>
    <w:rsid w:val="008D1945"/>
    <w:rsid w:val="008F6322"/>
    <w:rsid w:val="00900EE9"/>
    <w:rsid w:val="009A6946"/>
    <w:rsid w:val="009B06BF"/>
    <w:rsid w:val="009B67A7"/>
    <w:rsid w:val="009D22AF"/>
    <w:rsid w:val="009F4718"/>
    <w:rsid w:val="00A35FF2"/>
    <w:rsid w:val="00A67C0E"/>
    <w:rsid w:val="00A81BA1"/>
    <w:rsid w:val="00AF5B40"/>
    <w:rsid w:val="00B157E4"/>
    <w:rsid w:val="00B315E9"/>
    <w:rsid w:val="00B3500A"/>
    <w:rsid w:val="00B43430"/>
    <w:rsid w:val="00B74A18"/>
    <w:rsid w:val="00B8623F"/>
    <w:rsid w:val="00B901DE"/>
    <w:rsid w:val="00B906EC"/>
    <w:rsid w:val="00B94D64"/>
    <w:rsid w:val="00BB1D3C"/>
    <w:rsid w:val="00BB5487"/>
    <w:rsid w:val="00C6454A"/>
    <w:rsid w:val="00C7044A"/>
    <w:rsid w:val="00C7609E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5669C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paragraph" w:styleId="Nadpis2">
    <w:name w:val="heading 2"/>
    <w:basedOn w:val="Normln"/>
    <w:link w:val="Nadpis2Char"/>
    <w:uiPriority w:val="9"/>
    <w:qFormat/>
    <w:rsid w:val="00727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3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3740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727BC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727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34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16</cp:revision>
  <dcterms:created xsi:type="dcterms:W3CDTF">2025-08-11T13:28:00Z</dcterms:created>
  <dcterms:modified xsi:type="dcterms:W3CDTF">2025-08-20T09:28:00Z</dcterms:modified>
</cp:coreProperties>
</file>