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09DF163" w14:textId="000E1142" w:rsidR="000F0210" w:rsidRPr="00CD5031" w:rsidRDefault="000F0210" w:rsidP="000F0210">
      <w:pPr>
        <w:rPr>
          <w:rFonts w:ascii="Ladislav" w:hAnsi="Ladislav"/>
          <w:b/>
          <w:noProof/>
          <w:sz w:val="28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EB4FBA">
        <w:rPr>
          <w:rFonts w:ascii="Ladislav" w:hAnsi="Ladislav"/>
          <w:b/>
          <w:noProof/>
          <w:sz w:val="32"/>
          <w:szCs w:val="28"/>
        </w:rPr>
        <w:t>Viděl jsem to v telce, psali to na netu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77777777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>
        <w:rPr>
          <w:rFonts w:ascii="Clear Sans" w:hAnsi="Clear Sans" w:cs="Clear Sans"/>
          <w:b/>
          <w:noProof/>
          <w:sz w:val="24"/>
        </w:rPr>
        <w:t>Veronika Brázdová</w:t>
      </w:r>
    </w:p>
    <w:p w14:paraId="4C3F0DDF" w14:textId="77777777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>
        <w:rPr>
          <w:rFonts w:ascii="Clear Sans" w:hAnsi="Clear Sans" w:cs="Clear Sans"/>
          <w:i/>
          <w:noProof/>
          <w:sz w:val="24"/>
        </w:rPr>
        <w:t>7</w:t>
      </w:r>
      <w:r w:rsidRPr="009B06BF">
        <w:rPr>
          <w:rFonts w:ascii="Clear Sans" w:hAnsi="Clear Sans" w:cs="Clear Sans"/>
          <w:i/>
          <w:noProof/>
          <w:sz w:val="24"/>
        </w:rPr>
        <w:t>. ročník ZŠ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774DD8EE" w14:textId="47D6E319" w:rsidR="000F0210" w:rsidRPr="0004062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  <w:r w:rsidRPr="00040620">
        <w:rPr>
          <w:rFonts w:ascii="Clear Sans" w:hAnsi="Clear Sans" w:cs="Clear Sans"/>
          <w:b/>
          <w:noProof/>
        </w:rPr>
        <w:t xml:space="preserve">Anotace: </w:t>
      </w:r>
      <w:r w:rsidRPr="00040620">
        <w:rPr>
          <w:rFonts w:ascii="Clear Sans" w:eastAsia="ClearSans" w:hAnsi="Clear Sans" w:cs="Clear Sans"/>
        </w:rPr>
        <w:t xml:space="preserve">Ponoříme se do základů </w:t>
      </w:r>
      <w:r w:rsidR="00F02373" w:rsidRPr="00040620">
        <w:rPr>
          <w:rFonts w:ascii="Clear Sans" w:eastAsia="ClearSans" w:hAnsi="Clear Sans" w:cs="Clear Sans"/>
        </w:rPr>
        <w:t xml:space="preserve">kvalitního zpravodajství. </w:t>
      </w:r>
      <w:r w:rsidRPr="00040620">
        <w:rPr>
          <w:rFonts w:ascii="Clear Sans" w:eastAsia="ClearSans" w:hAnsi="Clear Sans" w:cs="Clear Sans"/>
        </w:rPr>
        <w:t xml:space="preserve">Jak vypadá seriózní </w:t>
      </w:r>
      <w:r w:rsidR="007837F4" w:rsidRPr="00040620">
        <w:rPr>
          <w:rFonts w:ascii="Clear Sans" w:eastAsia="ClearSans" w:hAnsi="Clear Sans" w:cs="Clear Sans"/>
        </w:rPr>
        <w:t>zpráva</w:t>
      </w:r>
      <w:r w:rsidRPr="00040620">
        <w:rPr>
          <w:rFonts w:ascii="Clear Sans" w:eastAsia="ClearSans" w:hAnsi="Clear Sans" w:cs="Clear Sans"/>
        </w:rPr>
        <w:t xml:space="preserve"> a </w:t>
      </w:r>
      <w:r w:rsidR="002F11FB" w:rsidRPr="00040620">
        <w:rPr>
          <w:rFonts w:ascii="Clear Sans" w:eastAsia="ClearSans" w:hAnsi="Clear Sans" w:cs="Clear Sans"/>
        </w:rPr>
        <w:t xml:space="preserve">jak </w:t>
      </w:r>
      <w:r w:rsidRPr="00040620">
        <w:rPr>
          <w:rFonts w:ascii="Clear Sans" w:eastAsia="ClearSans" w:hAnsi="Clear Sans" w:cs="Clear Sans"/>
        </w:rPr>
        <w:t>bulvár? Jaké zásady a novinářské hodnoty by měl dobrý novinář dodržet?</w:t>
      </w:r>
      <w:r w:rsidR="007837F4" w:rsidRPr="00040620">
        <w:rPr>
          <w:rFonts w:ascii="Clear Sans" w:eastAsia="ClearSans" w:hAnsi="Clear Sans" w:cs="Clear Sans"/>
        </w:rPr>
        <w:t xml:space="preserve"> Jak vypadají tištěné noviny a kde dnes hledáme aktuální informace? A můžeme jim věřit?</w:t>
      </w:r>
      <w:r w:rsidRPr="00040620">
        <w:rPr>
          <w:rFonts w:ascii="Clear Sans" w:eastAsia="ClearSans" w:hAnsi="Clear Sans" w:cs="Clear Sans"/>
        </w:rPr>
        <w:t xml:space="preserve"> Lekce mediální gramotnosti.</w:t>
      </w:r>
    </w:p>
    <w:p w14:paraId="2A2C74D0" w14:textId="60B57C54" w:rsidR="000F0210" w:rsidRPr="0004062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54A1902D" w14:textId="77777777" w:rsidR="000F0210" w:rsidRPr="00040620" w:rsidRDefault="000F0210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040620" w:rsidRDefault="000F0210" w:rsidP="000F0210">
      <w:pPr>
        <w:rPr>
          <w:rFonts w:ascii="Clear Sans" w:hAnsi="Clear Sans" w:cs="Clear Sans"/>
          <w:b/>
          <w:noProof/>
        </w:rPr>
      </w:pPr>
      <w:r w:rsidRPr="00040620">
        <w:rPr>
          <w:rFonts w:ascii="Clear Sans" w:hAnsi="Clear Sans" w:cs="Clear Sans"/>
          <w:b/>
          <w:noProof/>
        </w:rPr>
        <w:t xml:space="preserve">Cíle lekce: </w:t>
      </w:r>
    </w:p>
    <w:p w14:paraId="5B73F403" w14:textId="2AEFFC18" w:rsidR="000F0210" w:rsidRPr="00040620" w:rsidRDefault="000F0210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  <w:noProof/>
        </w:rPr>
        <w:t>přiblížit si základní pojmy z novinářské oblasti</w:t>
      </w:r>
      <w:r w:rsidR="00563A3C" w:rsidRPr="00040620">
        <w:rPr>
          <w:rFonts w:ascii="Clear Sans" w:hAnsi="Clear Sans" w:cs="Clear Sans"/>
          <w:i/>
          <w:noProof/>
        </w:rPr>
        <w:t>,</w:t>
      </w:r>
    </w:p>
    <w:p w14:paraId="0A65017E" w14:textId="77777777" w:rsidR="000F0210" w:rsidRPr="00040620" w:rsidRDefault="000F0210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  <w:noProof/>
        </w:rPr>
        <w:t>žáci rozvíjí své kritické myšlení,</w:t>
      </w:r>
    </w:p>
    <w:p w14:paraId="5FF6EF8D" w14:textId="77777777" w:rsidR="000F0210" w:rsidRPr="00040620" w:rsidRDefault="000F0210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</w:rPr>
        <w:t>uvědomí si zásady a kritéria kvalitní zprávy,</w:t>
      </w:r>
    </w:p>
    <w:p w14:paraId="1F50D794" w14:textId="769F68B7" w:rsidR="000F0210" w:rsidRPr="00040620" w:rsidRDefault="000F0210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</w:rPr>
        <w:t>rozšiřují slovní zásobu.</w:t>
      </w:r>
    </w:p>
    <w:p w14:paraId="5C8129BE" w14:textId="18BB09B2" w:rsidR="000F0210" w:rsidRPr="00040620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040620" w:rsidRDefault="000F0210" w:rsidP="000F0210">
      <w:pPr>
        <w:rPr>
          <w:rFonts w:ascii="Clear Sans" w:hAnsi="Clear Sans" w:cs="Clear Sans"/>
          <w:noProof/>
        </w:rPr>
      </w:pPr>
      <w:r w:rsidRPr="00040620">
        <w:rPr>
          <w:rFonts w:ascii="Clear Sans" w:hAnsi="Clear Sans" w:cs="Clear Sans"/>
          <w:b/>
          <w:noProof/>
        </w:rPr>
        <w:t xml:space="preserve">Využité metody: </w:t>
      </w:r>
    </w:p>
    <w:p w14:paraId="73443E83" w14:textId="77777777" w:rsidR="000F0210" w:rsidRPr="00040620" w:rsidRDefault="000F02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  <w:noProof/>
        </w:rPr>
        <w:t xml:space="preserve">brainstorming, </w:t>
      </w:r>
    </w:p>
    <w:p w14:paraId="1C1F0D32" w14:textId="77777777" w:rsidR="000F0210" w:rsidRPr="00040620" w:rsidRDefault="000F02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</w:rPr>
        <w:t>dotazník,</w:t>
      </w:r>
    </w:p>
    <w:p w14:paraId="6E49F653" w14:textId="77777777" w:rsidR="000F0210" w:rsidRPr="00040620" w:rsidRDefault="000F02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</w:rPr>
        <w:t>promítání filmu JSNS a následná reflexe,</w:t>
      </w:r>
    </w:p>
    <w:p w14:paraId="267BD314" w14:textId="2D20C1FE" w:rsidR="000F0210" w:rsidRPr="00040620" w:rsidRDefault="000F0210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 w:rsidRPr="00040620">
        <w:rPr>
          <w:rFonts w:ascii="Clear Sans" w:hAnsi="Clear Sans" w:cs="Clear Sans"/>
          <w:i/>
        </w:rPr>
        <w:t xml:space="preserve">společná tvorba titulku </w:t>
      </w:r>
      <w:r w:rsidR="00F02373" w:rsidRPr="00040620">
        <w:rPr>
          <w:rFonts w:ascii="Clear Sans" w:hAnsi="Clear Sans" w:cs="Clear Sans"/>
          <w:i/>
        </w:rPr>
        <w:t xml:space="preserve">novinového </w:t>
      </w:r>
      <w:r w:rsidRPr="00040620">
        <w:rPr>
          <w:rFonts w:ascii="Clear Sans" w:hAnsi="Clear Sans" w:cs="Clear Sans"/>
          <w:i/>
        </w:rPr>
        <w:t>článku.</w:t>
      </w:r>
    </w:p>
    <w:p w14:paraId="0EB5FA1D" w14:textId="77777777" w:rsidR="006B45C7" w:rsidRDefault="006B45C7"/>
    <w:sectPr w:rsidR="006B45C7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5537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40620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D71E6"/>
    <w:rsid w:val="00241B63"/>
    <w:rsid w:val="0027049A"/>
    <w:rsid w:val="002B593E"/>
    <w:rsid w:val="002F11FB"/>
    <w:rsid w:val="0035247D"/>
    <w:rsid w:val="003E36FB"/>
    <w:rsid w:val="003E568C"/>
    <w:rsid w:val="00450D51"/>
    <w:rsid w:val="00462C52"/>
    <w:rsid w:val="0047144F"/>
    <w:rsid w:val="00472B40"/>
    <w:rsid w:val="004B6420"/>
    <w:rsid w:val="004C5E41"/>
    <w:rsid w:val="004D5471"/>
    <w:rsid w:val="005028EE"/>
    <w:rsid w:val="00563A3C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7837F4"/>
    <w:rsid w:val="008447B2"/>
    <w:rsid w:val="00855409"/>
    <w:rsid w:val="008613FA"/>
    <w:rsid w:val="008D1945"/>
    <w:rsid w:val="008F6322"/>
    <w:rsid w:val="009A6946"/>
    <w:rsid w:val="009B06BF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2133"/>
    <w:rsid w:val="00B94D64"/>
    <w:rsid w:val="00BB1D3C"/>
    <w:rsid w:val="00BB5487"/>
    <w:rsid w:val="00C6454A"/>
    <w:rsid w:val="00C70251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B4FBA"/>
    <w:rsid w:val="00EF1861"/>
    <w:rsid w:val="00EF7AA5"/>
    <w:rsid w:val="00F02373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4</TotalTime>
  <Pages>1</Pages>
  <Words>102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Veronika Brázdová</cp:lastModifiedBy>
  <cp:revision>9</cp:revision>
  <dcterms:created xsi:type="dcterms:W3CDTF">2025-08-13T16:15:00Z</dcterms:created>
  <dcterms:modified xsi:type="dcterms:W3CDTF">2026-09-24T10:34:00Z</dcterms:modified>
</cp:coreProperties>
</file>