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75D9680D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B27B69">
        <w:rPr>
          <w:rFonts w:ascii="Ladislav" w:hAnsi="Ladislav"/>
          <w:b/>
          <w:noProof/>
          <w:sz w:val="32"/>
          <w:szCs w:val="28"/>
        </w:rPr>
        <w:t>Dezinformace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5461FA13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586540">
        <w:rPr>
          <w:rFonts w:ascii="Clear Sans" w:hAnsi="Clear Sans" w:cs="Clear Sans"/>
          <w:b/>
          <w:noProof/>
          <w:sz w:val="24"/>
        </w:rPr>
        <w:t>Veronika Brázdová</w:t>
      </w:r>
    </w:p>
    <w:p w14:paraId="4C3F0DDF" w14:textId="4F248920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B27B69">
        <w:rPr>
          <w:rFonts w:ascii="Clear Sans" w:hAnsi="Clear Sans" w:cs="Clear Sans"/>
          <w:i/>
          <w:noProof/>
          <w:sz w:val="24"/>
        </w:rPr>
        <w:t>8</w:t>
      </w:r>
      <w:r w:rsidR="003C4AC5">
        <w:rPr>
          <w:rFonts w:ascii="Clear Sans" w:hAnsi="Clear Sans" w:cs="Clear Sans"/>
          <w:i/>
          <w:noProof/>
          <w:sz w:val="24"/>
        </w:rPr>
        <w:t>. ročník ZŠ</w:t>
      </w:r>
    </w:p>
    <w:p w14:paraId="6B3C7D7D" w14:textId="77B580A0" w:rsidR="001D71E6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="008F69FD">
        <w:rPr>
          <w:rFonts w:ascii="Clear Sans" w:hAnsi="Clear Sans" w:cs="Clear Sans"/>
          <w:i/>
          <w:noProof/>
          <w:sz w:val="24"/>
        </w:rPr>
        <w:t>9</w:t>
      </w:r>
      <w:r w:rsidRPr="009B06BF">
        <w:rPr>
          <w:rFonts w:ascii="Clear Sans" w:hAnsi="Clear Sans" w:cs="Clear Sans"/>
          <w:i/>
          <w:noProof/>
          <w:sz w:val="24"/>
        </w:rPr>
        <w:t>0 min</w:t>
      </w:r>
      <w:r w:rsidR="008F3C78">
        <w:rPr>
          <w:rFonts w:ascii="Clear Sans" w:hAnsi="Clear Sans" w:cs="Clear Sans"/>
          <w:i/>
          <w:noProof/>
          <w:sz w:val="24"/>
        </w:rPr>
        <w:t xml:space="preserve"> </w:t>
      </w:r>
    </w:p>
    <w:p w14:paraId="5248D37D" w14:textId="0073AAB9" w:rsidR="004A1810" w:rsidRPr="007E7F5A" w:rsidRDefault="000F0210" w:rsidP="00B27B69">
      <w:pPr>
        <w:spacing w:after="0"/>
        <w:rPr>
          <w:rStyle w:val="agcmg"/>
          <w:rFonts w:ascii="Clear Sans" w:hAnsi="Clear Sans" w:cs="Clear Sans"/>
        </w:rPr>
      </w:pPr>
      <w:r w:rsidRPr="007E7F5A">
        <w:rPr>
          <w:rFonts w:ascii="Clear Sans" w:hAnsi="Clear Sans" w:cs="Clear Sans"/>
          <w:b/>
          <w:noProof/>
        </w:rPr>
        <w:t>Anotace:</w:t>
      </w:r>
      <w:r w:rsidR="005418D6" w:rsidRPr="007E7F5A">
        <w:rPr>
          <w:rFonts w:ascii="Clear Sans" w:hAnsi="Clear Sans" w:cs="Clear Sans"/>
          <w:b/>
          <w:noProof/>
        </w:rPr>
        <w:t xml:space="preserve"> </w:t>
      </w:r>
      <w:r w:rsidR="00B27B69" w:rsidRPr="007E7F5A">
        <w:rPr>
          <w:rStyle w:val="agcmg"/>
          <w:rFonts w:ascii="Clear Sans" w:hAnsi="Clear Sans" w:cs="Clear Sans"/>
        </w:rPr>
        <w:t xml:space="preserve">Lekce mediální a informační gramotnosti o ověřování informací a </w:t>
      </w:r>
      <w:r w:rsidR="00C95C0E" w:rsidRPr="007E7F5A">
        <w:rPr>
          <w:rStyle w:val="agcmg"/>
          <w:rFonts w:ascii="Clear Sans" w:hAnsi="Clear Sans" w:cs="Clear Sans"/>
        </w:rPr>
        <w:t xml:space="preserve">vliv </w:t>
      </w:r>
      <w:r w:rsidR="00B27B69" w:rsidRPr="007E7F5A">
        <w:rPr>
          <w:rStyle w:val="agcmg"/>
          <w:rFonts w:ascii="Clear Sans" w:hAnsi="Clear Sans" w:cs="Clear Sans"/>
        </w:rPr>
        <w:t>AI.</w:t>
      </w:r>
    </w:p>
    <w:p w14:paraId="4A89092E" w14:textId="5DA5F1AF" w:rsidR="00B27B69" w:rsidRPr="007E7F5A" w:rsidRDefault="00B27B69" w:rsidP="00B27B69">
      <w:pPr>
        <w:spacing w:after="0"/>
        <w:rPr>
          <w:rFonts w:ascii="Clear Sans" w:hAnsi="Clear Sans" w:cs="Clear Sans"/>
        </w:rPr>
      </w:pPr>
      <w:r w:rsidRPr="007E7F5A">
        <w:rPr>
          <w:rFonts w:ascii="Clear Sans" w:hAnsi="Clear Sans" w:cs="Clear Sans"/>
        </w:rPr>
        <w:t xml:space="preserve">Žáci se seznámí s pojmy jako dezinformace, </w:t>
      </w:r>
      <w:proofErr w:type="spellStart"/>
      <w:r w:rsidRPr="007E7F5A">
        <w:rPr>
          <w:rFonts w:ascii="Clear Sans" w:hAnsi="Clear Sans" w:cs="Clear Sans"/>
        </w:rPr>
        <w:t>fake</w:t>
      </w:r>
      <w:proofErr w:type="spellEnd"/>
      <w:r w:rsidRPr="007E7F5A">
        <w:rPr>
          <w:rFonts w:ascii="Clear Sans" w:hAnsi="Clear Sans" w:cs="Clear Sans"/>
        </w:rPr>
        <w:t xml:space="preserve"> </w:t>
      </w:r>
      <w:proofErr w:type="spellStart"/>
      <w:r w:rsidRPr="007E7F5A">
        <w:rPr>
          <w:rFonts w:ascii="Clear Sans" w:hAnsi="Clear Sans" w:cs="Clear Sans"/>
        </w:rPr>
        <w:t>news</w:t>
      </w:r>
      <w:proofErr w:type="spellEnd"/>
      <w:r w:rsidRPr="007E7F5A">
        <w:rPr>
          <w:rFonts w:ascii="Clear Sans" w:hAnsi="Clear Sans" w:cs="Clear Sans"/>
        </w:rPr>
        <w:t>, hoax. Díky aktivitě zjistí, jak rozlišovat ověřitelné, složitě ověřitelné informace. Naučí se analyzovat jednotlivá tvrzení, ověřit či vyvrátit tvrzení dle důvěryhodných zdrojů a kriticky nad jednotlivými výroky přemýšlet.</w:t>
      </w:r>
      <w:r w:rsidR="00C95C0E" w:rsidRPr="007E7F5A">
        <w:rPr>
          <w:rFonts w:ascii="Clear Sans" w:hAnsi="Clear Sans" w:cs="Clear Sans"/>
        </w:rPr>
        <w:t xml:space="preserve"> </w:t>
      </w:r>
    </w:p>
    <w:p w14:paraId="232AFA1B" w14:textId="77777777" w:rsidR="00B27B69" w:rsidRPr="007E7F5A" w:rsidRDefault="00B27B69" w:rsidP="00B27B69">
      <w:pPr>
        <w:spacing w:after="0"/>
        <w:rPr>
          <w:rStyle w:val="agcmg"/>
          <w:rFonts w:ascii="Clear Sans" w:hAnsi="Clear Sans" w:cs="Clear Sans"/>
        </w:rPr>
      </w:pPr>
    </w:p>
    <w:p w14:paraId="003C3429" w14:textId="77777777" w:rsidR="00B27B69" w:rsidRPr="007E7F5A" w:rsidRDefault="00B27B69" w:rsidP="00B27B69">
      <w:pPr>
        <w:spacing w:after="0"/>
        <w:rPr>
          <w:rFonts w:ascii="Clear Sans" w:eastAsia="ClearSans" w:hAnsi="Clear Sans" w:cs="Clear Sans"/>
        </w:rPr>
      </w:pPr>
    </w:p>
    <w:p w14:paraId="3D009C2B" w14:textId="77777777" w:rsidR="000F0210" w:rsidRPr="007E7F5A" w:rsidRDefault="000F0210" w:rsidP="000F0210">
      <w:pPr>
        <w:rPr>
          <w:rFonts w:ascii="Clear Sans" w:hAnsi="Clear Sans" w:cs="Clear Sans"/>
          <w:b/>
          <w:noProof/>
        </w:rPr>
      </w:pPr>
      <w:r w:rsidRPr="007E7F5A">
        <w:rPr>
          <w:rFonts w:ascii="Clear Sans" w:hAnsi="Clear Sans" w:cs="Clear Sans"/>
          <w:b/>
          <w:noProof/>
        </w:rPr>
        <w:t xml:space="preserve">Cíle lekce: </w:t>
      </w:r>
    </w:p>
    <w:p w14:paraId="3BE4B717" w14:textId="77777777" w:rsidR="00B27B69" w:rsidRPr="00B07D05" w:rsidRDefault="00B27B69" w:rsidP="00B27B69">
      <w:pPr>
        <w:pStyle w:val="Odstavecseseznamem"/>
        <w:numPr>
          <w:ilvl w:val="0"/>
          <w:numId w:val="10"/>
        </w:numPr>
        <w:rPr>
          <w:rFonts w:ascii="Clear Sans" w:hAnsi="Clear Sans" w:cs="Clear Sans"/>
          <w:i/>
          <w:iCs/>
          <w:noProof/>
        </w:rPr>
      </w:pPr>
      <w:bookmarkStart w:id="0" w:name="_Hlk206515861"/>
      <w:r w:rsidRPr="00B07D05">
        <w:rPr>
          <w:rFonts w:ascii="Clear Sans" w:hAnsi="Clear Sans" w:cs="Clear Sans"/>
          <w:i/>
          <w:iCs/>
          <w:noProof/>
        </w:rPr>
        <w:t>Žáci si uvědomí, jak snadné je publikovat nepravdivé nebo lživé informace.</w:t>
      </w:r>
    </w:p>
    <w:p w14:paraId="5050BEA7" w14:textId="77777777" w:rsidR="00B27B69" w:rsidRPr="00B07D05" w:rsidRDefault="00B27B69" w:rsidP="00B27B69">
      <w:pPr>
        <w:pStyle w:val="Odstavecseseznamem"/>
        <w:numPr>
          <w:ilvl w:val="0"/>
          <w:numId w:val="10"/>
        </w:numPr>
        <w:rPr>
          <w:rFonts w:ascii="Clear Sans" w:hAnsi="Clear Sans" w:cs="Clear Sans"/>
          <w:i/>
          <w:iCs/>
          <w:noProof/>
        </w:rPr>
      </w:pPr>
      <w:r w:rsidRPr="00B07D05">
        <w:rPr>
          <w:rFonts w:ascii="Clear Sans" w:hAnsi="Clear Sans" w:cs="Clear Sans"/>
          <w:i/>
          <w:iCs/>
          <w:noProof/>
        </w:rPr>
        <w:t>Naučí se rozlišovat ověřitelné a neověřitelné informace.</w:t>
      </w:r>
    </w:p>
    <w:p w14:paraId="44AEE994" w14:textId="4235A043" w:rsidR="00B27B69" w:rsidRPr="00B07D05" w:rsidRDefault="00B27B69" w:rsidP="00B27B69">
      <w:pPr>
        <w:pStyle w:val="Odstavecseseznamem"/>
        <w:numPr>
          <w:ilvl w:val="0"/>
          <w:numId w:val="10"/>
        </w:numPr>
        <w:rPr>
          <w:rFonts w:ascii="Clear Sans" w:hAnsi="Clear Sans" w:cs="Clear Sans"/>
          <w:i/>
          <w:iCs/>
          <w:noProof/>
        </w:rPr>
      </w:pPr>
      <w:r w:rsidRPr="00B07D05">
        <w:rPr>
          <w:rFonts w:ascii="Clear Sans" w:hAnsi="Clear Sans" w:cs="Clear Sans"/>
          <w:i/>
          <w:iCs/>
          <w:noProof/>
        </w:rPr>
        <w:t>Dokáží navrhnout způsob, jak ověřit pravdivost daného výroku.</w:t>
      </w:r>
    </w:p>
    <w:p w14:paraId="1E521471" w14:textId="73E8DF4E" w:rsidR="00C95C0E" w:rsidRPr="00B07D05" w:rsidRDefault="00C95C0E" w:rsidP="00B27B69">
      <w:pPr>
        <w:pStyle w:val="Odstavecseseznamem"/>
        <w:numPr>
          <w:ilvl w:val="0"/>
          <w:numId w:val="10"/>
        </w:numPr>
        <w:rPr>
          <w:rFonts w:ascii="Clear Sans" w:hAnsi="Clear Sans" w:cs="Clear Sans"/>
          <w:i/>
          <w:iCs/>
          <w:noProof/>
        </w:rPr>
      </w:pPr>
      <w:r w:rsidRPr="00B07D05">
        <w:rPr>
          <w:rFonts w:ascii="Clear Sans" w:hAnsi="Clear Sans" w:cs="Clear Sans"/>
          <w:i/>
          <w:iCs/>
          <w:noProof/>
        </w:rPr>
        <w:t>Přibližujeme si způsob ověřování informací, 5 klíčových otázek</w:t>
      </w:r>
    </w:p>
    <w:p w14:paraId="21BE689A" w14:textId="5D55FDDD" w:rsidR="00217727" w:rsidRPr="007E7F5A" w:rsidRDefault="00217727" w:rsidP="00217727">
      <w:pPr>
        <w:pStyle w:val="Odstavecseseznamem"/>
        <w:rPr>
          <w:rFonts w:ascii="Clear Sans" w:hAnsi="Clear Sans" w:cs="Clear Sans"/>
          <w:noProof/>
        </w:rPr>
      </w:pPr>
    </w:p>
    <w:bookmarkEnd w:id="0"/>
    <w:p w14:paraId="5D33564A" w14:textId="7F75E768" w:rsidR="00B25B66" w:rsidRPr="007E7F5A" w:rsidRDefault="00B25B66" w:rsidP="00B25B66">
      <w:pPr>
        <w:rPr>
          <w:rFonts w:ascii="Clear Sans" w:hAnsi="Clear Sans" w:cs="Clear Sans"/>
          <w:noProof/>
        </w:rPr>
      </w:pPr>
      <w:r w:rsidRPr="007E7F5A">
        <w:rPr>
          <w:rFonts w:ascii="Clear Sans" w:hAnsi="Clear Sans" w:cs="Clear Sans"/>
          <w:b/>
          <w:noProof/>
        </w:rPr>
        <w:t xml:space="preserve">Využité metody: </w:t>
      </w:r>
    </w:p>
    <w:p w14:paraId="3C7FD472" w14:textId="40C3574F" w:rsidR="008F69FD" w:rsidRPr="00B07D05" w:rsidRDefault="008F69FD" w:rsidP="008F69FD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B07D05">
        <w:rPr>
          <w:rFonts w:ascii="Clear Sans" w:hAnsi="Clear Sans" w:cs="Clear Sans"/>
          <w:i/>
          <w:iCs/>
          <w:noProof/>
        </w:rPr>
        <w:t xml:space="preserve">Audiovizuální prostředky </w:t>
      </w:r>
    </w:p>
    <w:p w14:paraId="0F05FB33" w14:textId="2B04C8B6" w:rsidR="008F69FD" w:rsidRPr="00B07D05" w:rsidRDefault="008F69FD" w:rsidP="008F69FD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B07D05">
        <w:rPr>
          <w:rFonts w:ascii="Clear Sans" w:hAnsi="Clear Sans" w:cs="Clear Sans"/>
          <w:i/>
          <w:iCs/>
          <w:noProof/>
        </w:rPr>
        <w:t>Pracovní list</w:t>
      </w:r>
      <w:r w:rsidR="00B27B69" w:rsidRPr="00B07D05">
        <w:rPr>
          <w:rFonts w:ascii="Clear Sans" w:hAnsi="Clear Sans" w:cs="Clear Sans"/>
          <w:i/>
          <w:iCs/>
          <w:noProof/>
        </w:rPr>
        <w:t>y</w:t>
      </w:r>
    </w:p>
    <w:p w14:paraId="73828893" w14:textId="77777777" w:rsidR="008F69FD" w:rsidRPr="00B07D05" w:rsidRDefault="008F69FD" w:rsidP="008F69FD">
      <w:pPr>
        <w:pStyle w:val="Odstavecseseznamem"/>
        <w:numPr>
          <w:ilvl w:val="0"/>
          <w:numId w:val="1"/>
        </w:numPr>
        <w:rPr>
          <w:rFonts w:ascii="Clear Sans" w:hAnsi="Clear Sans" w:cs="Clear Sans"/>
          <w:i/>
          <w:iCs/>
          <w:noProof/>
        </w:rPr>
      </w:pPr>
      <w:r w:rsidRPr="00B07D05">
        <w:rPr>
          <w:rFonts w:ascii="Clear Sans" w:hAnsi="Clear Sans" w:cs="Clear Sans"/>
          <w:i/>
          <w:iCs/>
          <w:noProof/>
        </w:rPr>
        <w:t>Aktivní zapojení žáků</w:t>
      </w:r>
    </w:p>
    <w:p w14:paraId="19FBC33D" w14:textId="77777777" w:rsidR="000A2F2C" w:rsidRPr="003C4AC5" w:rsidRDefault="000A2F2C" w:rsidP="000A2F2C">
      <w:pPr>
        <w:pStyle w:val="Odstavecseseznamem"/>
        <w:rPr>
          <w:rFonts w:ascii="Clear Sans" w:hAnsi="Clear Sans" w:cs="Clear Sans"/>
          <w:sz w:val="24"/>
          <w:szCs w:val="24"/>
        </w:rPr>
      </w:pPr>
    </w:p>
    <w:sectPr w:rsidR="000A2F2C" w:rsidRPr="003C4AC5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03AD0"/>
    <w:multiLevelType w:val="hybridMultilevel"/>
    <w:tmpl w:val="DDE424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7133B"/>
    <w:multiLevelType w:val="hybridMultilevel"/>
    <w:tmpl w:val="EE967D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604F9"/>
    <w:multiLevelType w:val="hybridMultilevel"/>
    <w:tmpl w:val="0B787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73786"/>
    <w:multiLevelType w:val="hybridMultilevel"/>
    <w:tmpl w:val="9934E0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221B0"/>
    <w:multiLevelType w:val="hybridMultilevel"/>
    <w:tmpl w:val="414A17A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9"/>
  </w:num>
  <w:num w:numId="9">
    <w:abstractNumId w:val="1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5537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A2F2C"/>
    <w:rsid w:val="000E3A28"/>
    <w:rsid w:val="000F0210"/>
    <w:rsid w:val="000F0B76"/>
    <w:rsid w:val="0010113E"/>
    <w:rsid w:val="00131C35"/>
    <w:rsid w:val="00146F13"/>
    <w:rsid w:val="00190E76"/>
    <w:rsid w:val="001A4196"/>
    <w:rsid w:val="001D71E6"/>
    <w:rsid w:val="00217727"/>
    <w:rsid w:val="00241B63"/>
    <w:rsid w:val="0027049A"/>
    <w:rsid w:val="002B593E"/>
    <w:rsid w:val="0035247D"/>
    <w:rsid w:val="003C4AC5"/>
    <w:rsid w:val="003E36FB"/>
    <w:rsid w:val="003E568C"/>
    <w:rsid w:val="00450D51"/>
    <w:rsid w:val="00462C52"/>
    <w:rsid w:val="0047144F"/>
    <w:rsid w:val="00472B40"/>
    <w:rsid w:val="004A1810"/>
    <w:rsid w:val="004B6420"/>
    <w:rsid w:val="004C5E41"/>
    <w:rsid w:val="004D5471"/>
    <w:rsid w:val="004E25B4"/>
    <w:rsid w:val="005028EE"/>
    <w:rsid w:val="005418D6"/>
    <w:rsid w:val="00586540"/>
    <w:rsid w:val="00593900"/>
    <w:rsid w:val="00596230"/>
    <w:rsid w:val="005A61AD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7E7F5A"/>
    <w:rsid w:val="00813813"/>
    <w:rsid w:val="008447B2"/>
    <w:rsid w:val="00855409"/>
    <w:rsid w:val="008613FA"/>
    <w:rsid w:val="008D1945"/>
    <w:rsid w:val="008F3C78"/>
    <w:rsid w:val="008F6322"/>
    <w:rsid w:val="008F69FD"/>
    <w:rsid w:val="009A6946"/>
    <w:rsid w:val="009B06BF"/>
    <w:rsid w:val="009B67A7"/>
    <w:rsid w:val="009D22AF"/>
    <w:rsid w:val="009F4718"/>
    <w:rsid w:val="00A2018D"/>
    <w:rsid w:val="00A219EB"/>
    <w:rsid w:val="00A2487C"/>
    <w:rsid w:val="00A67C0E"/>
    <w:rsid w:val="00A81BA1"/>
    <w:rsid w:val="00AF5B40"/>
    <w:rsid w:val="00B07D05"/>
    <w:rsid w:val="00B157E4"/>
    <w:rsid w:val="00B25B66"/>
    <w:rsid w:val="00B27B69"/>
    <w:rsid w:val="00B3500A"/>
    <w:rsid w:val="00B43430"/>
    <w:rsid w:val="00B8567F"/>
    <w:rsid w:val="00B8623F"/>
    <w:rsid w:val="00B901DE"/>
    <w:rsid w:val="00B94D64"/>
    <w:rsid w:val="00B94F86"/>
    <w:rsid w:val="00BB1D3C"/>
    <w:rsid w:val="00BB5487"/>
    <w:rsid w:val="00C6454A"/>
    <w:rsid w:val="00C7044A"/>
    <w:rsid w:val="00C95C0E"/>
    <w:rsid w:val="00CA5C51"/>
    <w:rsid w:val="00CA62D2"/>
    <w:rsid w:val="00CD5031"/>
    <w:rsid w:val="00CE52E3"/>
    <w:rsid w:val="00CF4AB0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50AC7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5B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character" w:customStyle="1" w:styleId="agcmg">
    <w:name w:val="a_gcmg"/>
    <w:basedOn w:val="Standardnpsmoodstavce"/>
    <w:rsid w:val="008F3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8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2</TotalTime>
  <Pages>1</Pages>
  <Words>118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srovnalova</dc:creator>
  <cp:lastModifiedBy>Veronika Brázdová</cp:lastModifiedBy>
  <cp:revision>5</cp:revision>
  <dcterms:created xsi:type="dcterms:W3CDTF">2025-08-19T15:43:00Z</dcterms:created>
  <dcterms:modified xsi:type="dcterms:W3CDTF">2025-08-20T10:13:00Z</dcterms:modified>
</cp:coreProperties>
</file>